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CF" w:rsidRPr="00FB205F" w:rsidRDefault="003F62CF" w:rsidP="003F62CF">
      <w:pPr>
        <w:spacing w:line="240" w:lineRule="atLeast"/>
        <w:ind w:rightChars="391" w:right="938"/>
        <w:jc w:val="center"/>
        <w:rPr>
          <w:rFonts w:ascii="華康古印體" w:eastAsia="華康古印體" w:hAnsi="標楷體"/>
          <w:b/>
          <w:sz w:val="44"/>
          <w:szCs w:val="44"/>
        </w:rPr>
      </w:pPr>
      <w:r>
        <w:rPr>
          <w:rFonts w:ascii="華康古印體" w:eastAsia="華康古印體" w:hAnsi="標楷體" w:hint="eastAsia"/>
          <w:b/>
          <w:sz w:val="44"/>
          <w:szCs w:val="44"/>
        </w:rPr>
        <w:t xml:space="preserve">      </w:t>
      </w:r>
      <w:r w:rsidR="006E09F9" w:rsidRPr="00FB205F">
        <w:rPr>
          <w:rFonts w:ascii="華康古印體" w:eastAsia="華康古印體" w:hAnsi="標楷體" w:hint="eastAsia"/>
          <w:b/>
          <w:sz w:val="44"/>
          <w:szCs w:val="44"/>
        </w:rPr>
        <w:t>原住民族委員會</w:t>
      </w:r>
    </w:p>
    <w:p w:rsidR="00EE6261" w:rsidRPr="003F62CF" w:rsidRDefault="00560B97" w:rsidP="00FF065D">
      <w:pPr>
        <w:spacing w:line="240" w:lineRule="atLeast"/>
        <w:ind w:rightChars="391" w:right="938" w:firstLineChars="200" w:firstLine="881"/>
        <w:jc w:val="center"/>
        <w:rPr>
          <w:rFonts w:ascii="華康古印體" w:eastAsia="華康古印體" w:hAnsi="標楷體"/>
          <w:b/>
          <w:sz w:val="36"/>
          <w:szCs w:val="36"/>
        </w:rPr>
      </w:pPr>
      <w:r w:rsidRPr="00E5706E">
        <w:rPr>
          <w:rFonts w:ascii="華康古印體" w:eastAsia="華康古印體" w:hAnsi="標楷體" w:hint="eastAsia"/>
          <w:b/>
          <w:color w:val="76923C"/>
          <w:sz w:val="44"/>
          <w:szCs w:val="44"/>
        </w:rPr>
        <w:t>「</w:t>
      </w:r>
      <w:r w:rsidR="00E5706E" w:rsidRPr="00E5706E">
        <w:rPr>
          <w:rFonts w:ascii="華康古印體" w:eastAsia="華康古印體" w:hAnsi="標楷體" w:hint="eastAsia"/>
          <w:b/>
          <w:color w:val="FF66FF"/>
          <w:sz w:val="44"/>
          <w:szCs w:val="44"/>
        </w:rPr>
        <w:t>單身</w:t>
      </w:r>
      <w:r w:rsidR="00E5706E" w:rsidRPr="00E5706E">
        <w:rPr>
          <w:rFonts w:ascii="華康古印體" w:eastAsia="華康古印體" w:hAnsi="標楷體" w:hint="eastAsia"/>
          <w:b/>
          <w:color w:val="E36C0A" w:themeColor="accent6" w:themeShade="BF"/>
          <w:sz w:val="44"/>
          <w:szCs w:val="44"/>
          <w:highlight w:val="cyan"/>
        </w:rPr>
        <w:t>曬夏</w:t>
      </w:r>
      <w:r w:rsidR="00E5706E" w:rsidRPr="00E5706E">
        <w:rPr>
          <w:rFonts w:ascii="華康古印體" w:eastAsia="華康古印體" w:hAnsi="標楷體" w:hint="eastAsia"/>
          <w:b/>
          <w:color w:val="00B050"/>
          <w:sz w:val="44"/>
          <w:szCs w:val="44"/>
        </w:rPr>
        <w:t>賽夏</w:t>
      </w:r>
      <w:r w:rsidR="00E5706E" w:rsidRPr="00E5706E">
        <w:rPr>
          <w:rFonts w:ascii="華康古印體" w:eastAsia="華康古印體" w:hAnsi="標楷體" w:hint="eastAsia"/>
          <w:b/>
          <w:color w:val="FF66FF"/>
          <w:sz w:val="44"/>
          <w:szCs w:val="44"/>
        </w:rPr>
        <w:t>趴</w:t>
      </w:r>
      <w:r w:rsidRPr="00E5706E">
        <w:rPr>
          <w:rFonts w:ascii="華康古印體" w:eastAsia="華康古印體" w:hAnsi="標楷體" w:hint="eastAsia"/>
          <w:b/>
          <w:color w:val="76923C"/>
          <w:sz w:val="44"/>
          <w:szCs w:val="44"/>
        </w:rPr>
        <w:t>」</w:t>
      </w:r>
      <w:r w:rsidR="005545B6">
        <w:rPr>
          <w:rFonts w:ascii="華康古印體" w:eastAsia="華康古印體" w:hAnsi="標楷體" w:hint="eastAsia"/>
          <w:b/>
          <w:sz w:val="36"/>
          <w:szCs w:val="36"/>
        </w:rPr>
        <w:t>活動</w:t>
      </w:r>
      <w:r w:rsidR="00687192">
        <w:rPr>
          <w:rFonts w:ascii="華康古印體" w:eastAsia="華康古印體" w:hAnsi="標楷體" w:hint="eastAsia"/>
          <w:b/>
          <w:sz w:val="36"/>
          <w:szCs w:val="36"/>
        </w:rPr>
        <w:t>實施計畫</w:t>
      </w:r>
    </w:p>
    <w:p w:rsidR="00EE6261" w:rsidRPr="00735020" w:rsidRDefault="002A53F4" w:rsidP="00E5706E">
      <w:pPr>
        <w:spacing w:line="480" w:lineRule="exact"/>
        <w:ind w:leftChars="260" w:left="1985" w:rightChars="391" w:right="938" w:hangingChars="486" w:hanging="1361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一、目的：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為</w:t>
      </w:r>
      <w:r w:rsidR="00AB2AD8" w:rsidRPr="00735020">
        <w:rPr>
          <w:rFonts w:ascii="標楷體" w:eastAsia="標楷體" w:hAnsi="標楷體" w:hint="eastAsia"/>
          <w:sz w:val="28"/>
          <w:szCs w:val="28"/>
        </w:rPr>
        <w:t>促進</w:t>
      </w:r>
      <w:r w:rsidR="005C79FF" w:rsidRPr="00735020">
        <w:rPr>
          <w:rFonts w:ascii="標楷體" w:eastAsia="標楷體" w:hAnsi="標楷體" w:hint="eastAsia"/>
          <w:sz w:val="28"/>
          <w:szCs w:val="28"/>
        </w:rPr>
        <w:t>機關同仁</w:t>
      </w:r>
      <w:r w:rsidR="006C107D" w:rsidRPr="00735020">
        <w:rPr>
          <w:rFonts w:ascii="標楷體" w:eastAsia="標楷體" w:hAnsi="標楷體" w:hint="eastAsia"/>
          <w:sz w:val="28"/>
          <w:szCs w:val="28"/>
        </w:rPr>
        <w:t>及</w:t>
      </w:r>
      <w:r w:rsidR="00CB1CF9" w:rsidRPr="00735020">
        <w:rPr>
          <w:rFonts w:ascii="標楷體" w:eastAsia="標楷體" w:hAnsi="標楷體" w:hint="eastAsia"/>
          <w:sz w:val="28"/>
          <w:szCs w:val="28"/>
        </w:rPr>
        <w:t>民間企業未婚</w:t>
      </w:r>
      <w:r w:rsidRPr="00735020">
        <w:rPr>
          <w:rFonts w:ascii="標楷體" w:eastAsia="標楷體" w:hAnsi="標楷體" w:hint="eastAsia"/>
          <w:sz w:val="28"/>
          <w:szCs w:val="28"/>
        </w:rPr>
        <w:t>員工情感交流，並藉由聯誼活動增進未婚同仁互動機會，拓展</w:t>
      </w:r>
      <w:bookmarkStart w:id="0" w:name="_GoBack"/>
      <w:bookmarkEnd w:id="0"/>
      <w:r w:rsidRPr="00735020">
        <w:rPr>
          <w:rFonts w:ascii="標楷體" w:eastAsia="標楷體" w:hAnsi="標楷體" w:hint="eastAsia"/>
          <w:sz w:val="28"/>
          <w:szCs w:val="28"/>
        </w:rPr>
        <w:t>彼此生活領域及增進工作效率。</w:t>
      </w:r>
    </w:p>
    <w:p w:rsidR="002D1D6C" w:rsidRPr="00735020" w:rsidRDefault="00A16347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5923915</wp:posOffset>
            </wp:positionH>
            <wp:positionV relativeFrom="paragraph">
              <wp:posOffset>-3175</wp:posOffset>
            </wp:positionV>
            <wp:extent cx="845820" cy="845820"/>
            <wp:effectExtent l="19050" t="0" r="0" b="0"/>
            <wp:wrapNone/>
            <wp:docPr id="6" name="圖片 6" descr="logo_00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0013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3F4" w:rsidRPr="00735020">
        <w:rPr>
          <w:rFonts w:ascii="標楷體" w:eastAsia="標楷體" w:hAnsi="標楷體" w:hint="eastAsia"/>
          <w:sz w:val="28"/>
          <w:szCs w:val="28"/>
        </w:rPr>
        <w:t>二、主辦單位：</w:t>
      </w:r>
      <w:r w:rsidR="001944A5" w:rsidRPr="001944A5">
        <w:rPr>
          <w:rFonts w:ascii="標楷體" w:eastAsia="標楷體" w:hAnsi="標楷體" w:hint="eastAsia"/>
          <w:sz w:val="28"/>
          <w:szCs w:val="28"/>
        </w:rPr>
        <w:t>原住民族委員會</w:t>
      </w:r>
    </w:p>
    <w:p w:rsidR="00C24929" w:rsidRPr="00735020" w:rsidRDefault="00C24929" w:rsidP="001F5583">
      <w:pPr>
        <w:spacing w:line="480" w:lineRule="exact"/>
        <w:ind w:leftChars="443" w:left="106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承辦單位：好好玩旅行社有限公司</w:t>
      </w:r>
      <w:r w:rsidR="00380EE6" w:rsidRPr="0073502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24929" w:rsidRPr="00735020" w:rsidRDefault="00C24929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三、活動時間</w:t>
      </w:r>
      <w:r w:rsidR="00ED1759" w:rsidRPr="00735020">
        <w:rPr>
          <w:rFonts w:ascii="標楷體" w:eastAsia="標楷體" w:hAnsi="標楷體" w:hint="eastAsia"/>
          <w:sz w:val="28"/>
          <w:szCs w:val="28"/>
        </w:rPr>
        <w:t>、</w:t>
      </w:r>
      <w:r w:rsidRPr="00735020">
        <w:rPr>
          <w:rFonts w:ascii="標楷體" w:eastAsia="標楷體" w:hAnsi="標楷體" w:hint="eastAsia"/>
          <w:sz w:val="28"/>
          <w:szCs w:val="28"/>
        </w:rPr>
        <w:t>地點</w:t>
      </w:r>
      <w:r w:rsidR="00ED1759" w:rsidRPr="00735020">
        <w:rPr>
          <w:rFonts w:ascii="標楷體" w:eastAsia="標楷體" w:hAnsi="標楷體" w:hint="eastAsia"/>
          <w:sz w:val="28"/>
          <w:szCs w:val="28"/>
        </w:rPr>
        <w:t>、</w:t>
      </w:r>
      <w:r w:rsidR="007A378F" w:rsidRPr="00735020">
        <w:rPr>
          <w:rFonts w:ascii="標楷體" w:eastAsia="標楷體" w:hAnsi="標楷體" w:hint="eastAsia"/>
          <w:sz w:val="28"/>
          <w:szCs w:val="28"/>
        </w:rPr>
        <w:t>名額及費用</w:t>
      </w:r>
      <w:r w:rsidRPr="00735020">
        <w:rPr>
          <w:rFonts w:ascii="標楷體" w:eastAsia="標楷體" w:hAnsi="標楷體" w:hint="eastAsia"/>
          <w:sz w:val="28"/>
          <w:szCs w:val="28"/>
        </w:rPr>
        <w:t>：</w:t>
      </w:r>
      <w:r w:rsidR="007A378F" w:rsidRPr="00735020">
        <w:rPr>
          <w:rFonts w:ascii="標楷體" w:eastAsia="標楷體" w:hAnsi="標楷體" w:hint="eastAsia"/>
          <w:sz w:val="28"/>
          <w:szCs w:val="28"/>
        </w:rPr>
        <w:t xml:space="preserve"> </w:t>
      </w:r>
    </w:p>
    <w:tbl>
      <w:tblPr>
        <w:tblW w:w="1027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3685"/>
        <w:gridCol w:w="1701"/>
        <w:gridCol w:w="2552"/>
      </w:tblGrid>
      <w:tr w:rsidR="00C22E7C" w:rsidRPr="00735020" w:rsidTr="001944A5">
        <w:tc>
          <w:tcPr>
            <w:tcW w:w="2334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時      間</w:t>
            </w:r>
          </w:p>
        </w:tc>
        <w:tc>
          <w:tcPr>
            <w:tcW w:w="3685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1701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費用</w:t>
            </w:r>
          </w:p>
        </w:tc>
        <w:tc>
          <w:tcPr>
            <w:tcW w:w="2552" w:type="dxa"/>
          </w:tcPr>
          <w:p w:rsidR="00C22E7C" w:rsidRPr="00735020" w:rsidRDefault="00C22E7C" w:rsidP="0059670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</w:tr>
      <w:tr w:rsidR="00C22E7C" w:rsidRPr="00735020" w:rsidTr="00DB163A">
        <w:trPr>
          <w:trHeight w:val="850"/>
        </w:trPr>
        <w:tc>
          <w:tcPr>
            <w:tcW w:w="2334" w:type="dxa"/>
            <w:vAlign w:val="center"/>
          </w:tcPr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E29D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51B9F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F51B9F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(星期</w:t>
            </w:r>
            <w:r w:rsidR="001D3A4F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3685" w:type="dxa"/>
            <w:vAlign w:val="center"/>
          </w:tcPr>
          <w:p w:rsidR="00207BD1" w:rsidRDefault="00F51B9F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苗栗南庄</w:t>
            </w:r>
            <w:r w:rsidR="001944A5">
              <w:rPr>
                <w:rFonts w:ascii="標楷體" w:eastAsia="標楷體" w:hAnsi="標楷體" w:hint="eastAsia"/>
                <w:sz w:val="28"/>
                <w:szCs w:val="28"/>
              </w:rPr>
              <w:t>地區-</w:t>
            </w:r>
          </w:p>
          <w:p w:rsidR="001944A5" w:rsidRDefault="00F51B9F" w:rsidP="00DB163A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51B9F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嘎嘎歐岸賽夏文化部落</w:t>
            </w:r>
          </w:p>
          <w:p w:rsidR="00A74913" w:rsidRPr="00A74913" w:rsidRDefault="00A74913" w:rsidP="00A74913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(活動當日於板橋車站發車)</w:t>
            </w:r>
          </w:p>
        </w:tc>
        <w:tc>
          <w:tcPr>
            <w:tcW w:w="1701" w:type="dxa"/>
            <w:vAlign w:val="center"/>
          </w:tcPr>
          <w:p w:rsidR="00C22E7C" w:rsidRPr="00735020" w:rsidRDefault="00F51B9F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150</w:t>
            </w:r>
            <w:r w:rsidR="001944A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C22E7C" w:rsidRPr="00735020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2552" w:type="dxa"/>
            <w:vAlign w:val="center"/>
          </w:tcPr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40人</w:t>
            </w:r>
          </w:p>
          <w:p w:rsidR="00C22E7C" w:rsidRPr="00735020" w:rsidRDefault="00C22E7C" w:rsidP="00DB163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35020">
              <w:rPr>
                <w:rFonts w:ascii="標楷體" w:eastAsia="標楷體" w:hAnsi="標楷體" w:hint="eastAsia"/>
                <w:sz w:val="28"/>
                <w:szCs w:val="28"/>
              </w:rPr>
              <w:t>(男、女各20人)</w:t>
            </w:r>
          </w:p>
        </w:tc>
      </w:tr>
    </w:tbl>
    <w:p w:rsidR="008F5865" w:rsidRPr="00735020" w:rsidRDefault="00E54245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四</w:t>
      </w:r>
      <w:r w:rsidR="00F62751" w:rsidRPr="00735020">
        <w:rPr>
          <w:rFonts w:ascii="標楷體" w:eastAsia="標楷體" w:hAnsi="標楷體" w:hint="eastAsia"/>
          <w:sz w:val="28"/>
          <w:szCs w:val="28"/>
        </w:rPr>
        <w:t>、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活動內容：請詳閱活動行程表</w:t>
      </w:r>
      <w:r w:rsidR="00723EE6" w:rsidRPr="00735020">
        <w:rPr>
          <w:rFonts w:ascii="標楷體" w:eastAsia="標楷體" w:hAnsi="標楷體" w:hint="eastAsia"/>
          <w:sz w:val="28"/>
          <w:szCs w:val="28"/>
        </w:rPr>
        <w:t>(附件一)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C24929" w:rsidRPr="00735020" w:rsidRDefault="00A3749B" w:rsidP="001F5583">
      <w:pPr>
        <w:spacing w:line="480" w:lineRule="exact"/>
        <w:ind w:leftChars="200" w:left="480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五</w:t>
      </w:r>
      <w:r w:rsidR="00544FF7" w:rsidRPr="00735020">
        <w:rPr>
          <w:rFonts w:ascii="標楷體" w:eastAsia="標楷體" w:hAnsi="標楷體" w:hint="eastAsia"/>
          <w:sz w:val="28"/>
          <w:szCs w:val="28"/>
        </w:rPr>
        <w:t>、參加對象</w:t>
      </w:r>
      <w:r w:rsidR="00D61696" w:rsidRPr="00735020">
        <w:rPr>
          <w:rFonts w:ascii="標楷體" w:eastAsia="標楷體" w:hAnsi="標楷體" w:hint="eastAsia"/>
          <w:sz w:val="28"/>
          <w:szCs w:val="28"/>
        </w:rPr>
        <w:t>：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(如報名人數超過，以</w:t>
      </w:r>
      <w:r w:rsidR="007523B9">
        <w:rPr>
          <w:rFonts w:ascii="標楷體" w:eastAsia="標楷體" w:hAnsi="標楷體" w:hint="eastAsia"/>
          <w:sz w:val="28"/>
          <w:szCs w:val="28"/>
        </w:rPr>
        <w:t>原民會</w:t>
      </w:r>
      <w:r w:rsidR="009E6C25" w:rsidRPr="00735020">
        <w:rPr>
          <w:rFonts w:ascii="標楷體" w:eastAsia="標楷體" w:hAnsi="標楷體" w:hint="eastAsia"/>
          <w:sz w:val="28"/>
          <w:szCs w:val="28"/>
        </w:rPr>
        <w:t>員工優先參加)</w:t>
      </w:r>
    </w:p>
    <w:p w:rsidR="00544FF7" w:rsidRPr="00735020" w:rsidRDefault="00544FF7" w:rsidP="001F5583">
      <w:pPr>
        <w:spacing w:line="480" w:lineRule="exact"/>
        <w:ind w:leftChars="236" w:left="566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(一)</w:t>
      </w:r>
      <w:r w:rsidR="001944A5" w:rsidRPr="001944A5">
        <w:rPr>
          <w:rFonts w:ascii="標楷體" w:eastAsia="標楷體" w:hAnsi="標楷體" w:hint="eastAsia"/>
          <w:sz w:val="28"/>
          <w:szCs w:val="28"/>
        </w:rPr>
        <w:t>原住民族委員會</w:t>
      </w:r>
      <w:r w:rsidR="00BE61AE" w:rsidRPr="00735020">
        <w:rPr>
          <w:rFonts w:ascii="標楷體" w:eastAsia="標楷體" w:hAnsi="標楷體" w:hint="eastAsia"/>
          <w:sz w:val="28"/>
          <w:szCs w:val="28"/>
        </w:rPr>
        <w:t>現職</w:t>
      </w:r>
      <w:r w:rsidR="004337E9" w:rsidRPr="00735020">
        <w:rPr>
          <w:rFonts w:ascii="標楷體" w:eastAsia="標楷體" w:hAnsi="標楷體" w:hint="eastAsia"/>
          <w:sz w:val="28"/>
          <w:szCs w:val="28"/>
        </w:rPr>
        <w:t>未婚</w:t>
      </w:r>
      <w:r w:rsidR="00BE61AE" w:rsidRPr="00735020">
        <w:rPr>
          <w:rFonts w:ascii="標楷體" w:eastAsia="標楷體" w:hAnsi="標楷體" w:hint="eastAsia"/>
          <w:sz w:val="28"/>
          <w:szCs w:val="28"/>
        </w:rPr>
        <w:t>員工</w:t>
      </w:r>
      <w:r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C17526" w:rsidRPr="00735020" w:rsidRDefault="00A16347" w:rsidP="00E65B97">
      <w:pPr>
        <w:spacing w:line="480" w:lineRule="exact"/>
        <w:ind w:leftChars="236" w:left="566" w:rightChars="391" w:right="93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330200</wp:posOffset>
            </wp:positionV>
            <wp:extent cx="1390650" cy="1403985"/>
            <wp:effectExtent l="1905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F7" w:rsidRPr="00735020">
        <w:rPr>
          <w:rFonts w:ascii="標楷體" w:eastAsia="標楷體" w:hAnsi="標楷體" w:hint="eastAsia"/>
          <w:sz w:val="28"/>
          <w:szCs w:val="28"/>
        </w:rPr>
        <w:t xml:space="preserve"> (二)</w:t>
      </w:r>
      <w:r w:rsidR="00884588" w:rsidRPr="00735020">
        <w:rPr>
          <w:rFonts w:ascii="標楷體" w:eastAsia="標楷體" w:hAnsi="標楷體" w:hint="eastAsia"/>
          <w:sz w:val="28"/>
          <w:szCs w:val="28"/>
        </w:rPr>
        <w:t>政府機關(構)及學校</w:t>
      </w:r>
      <w:r w:rsidR="00E65B97">
        <w:rPr>
          <w:rFonts w:ascii="標楷體" w:eastAsia="標楷體" w:hAnsi="標楷體" w:hint="eastAsia"/>
          <w:sz w:val="28"/>
          <w:szCs w:val="28"/>
        </w:rPr>
        <w:t>、</w:t>
      </w:r>
      <w:r w:rsidR="00E65B97" w:rsidRPr="00735020">
        <w:rPr>
          <w:rFonts w:ascii="標楷體" w:eastAsia="標楷體" w:hAnsi="標楷體" w:hint="eastAsia"/>
          <w:sz w:val="28"/>
          <w:szCs w:val="28"/>
        </w:rPr>
        <w:t>民間及私人機構</w:t>
      </w:r>
      <w:r w:rsidR="00884588" w:rsidRPr="00735020">
        <w:rPr>
          <w:rFonts w:ascii="標楷體" w:eastAsia="標楷體" w:hAnsi="標楷體" w:hint="eastAsia"/>
          <w:sz w:val="28"/>
          <w:szCs w:val="28"/>
        </w:rPr>
        <w:t>現職未婚員工</w:t>
      </w:r>
      <w:r w:rsidR="003C6472" w:rsidRPr="00735020">
        <w:rPr>
          <w:rFonts w:ascii="標楷體" w:eastAsia="標楷體" w:hAnsi="標楷體" w:hint="eastAsia"/>
          <w:sz w:val="28"/>
          <w:szCs w:val="28"/>
        </w:rPr>
        <w:t>。</w:t>
      </w:r>
    </w:p>
    <w:p w:rsidR="00E632A6" w:rsidRPr="00735020" w:rsidRDefault="00E632A6" w:rsidP="001F5583">
      <w:p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</w:t>
      </w:r>
      <w:r w:rsidR="00E66B8E" w:rsidRPr="00735020">
        <w:rPr>
          <w:rFonts w:ascii="標楷體" w:eastAsia="標楷體" w:hAnsi="標楷體" w:hint="eastAsia"/>
          <w:sz w:val="28"/>
          <w:szCs w:val="28"/>
        </w:rPr>
        <w:t>六</w:t>
      </w:r>
      <w:r w:rsidRPr="00735020">
        <w:rPr>
          <w:rFonts w:ascii="標楷體" w:eastAsia="標楷體" w:hAnsi="標楷體" w:hint="eastAsia"/>
          <w:sz w:val="28"/>
          <w:szCs w:val="28"/>
        </w:rPr>
        <w:t>、報名及繳費：</w:t>
      </w:r>
    </w:p>
    <w:p w:rsidR="00D701B5" w:rsidRPr="00735020" w:rsidRDefault="005A306B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報名日期</w:t>
      </w:r>
      <w:r w:rsidR="00380D91" w:rsidRPr="00735020">
        <w:rPr>
          <w:rFonts w:ascii="標楷體" w:eastAsia="標楷體" w:hAnsi="標楷體" w:hint="eastAsia"/>
          <w:sz w:val="28"/>
          <w:szCs w:val="28"/>
        </w:rPr>
        <w:t>：</w:t>
      </w:r>
      <w:r w:rsidRPr="00735020">
        <w:rPr>
          <w:rFonts w:ascii="標楷體" w:eastAsia="標楷體" w:hAnsi="標楷體" w:hint="eastAsia"/>
          <w:sz w:val="28"/>
          <w:szCs w:val="28"/>
        </w:rPr>
        <w:t>自即日起至</w:t>
      </w:r>
      <w:r w:rsidR="009139C1">
        <w:rPr>
          <w:rFonts w:ascii="標楷體" w:eastAsia="標楷體" w:hAnsi="標楷體" w:hint="eastAsia"/>
          <w:sz w:val="28"/>
          <w:szCs w:val="28"/>
        </w:rPr>
        <w:t>105</w:t>
      </w:r>
      <w:r w:rsidRPr="00735020">
        <w:rPr>
          <w:rFonts w:ascii="標楷體" w:eastAsia="標楷體" w:hAnsi="標楷體" w:hint="eastAsia"/>
          <w:sz w:val="28"/>
          <w:szCs w:val="28"/>
        </w:rPr>
        <w:t>年</w:t>
      </w:r>
      <w:r w:rsidR="00F51B9F">
        <w:rPr>
          <w:rFonts w:ascii="標楷體" w:eastAsia="標楷體" w:hAnsi="標楷體" w:hint="eastAsia"/>
          <w:sz w:val="28"/>
          <w:szCs w:val="28"/>
        </w:rPr>
        <w:t>7</w:t>
      </w:r>
      <w:r w:rsidR="00E91F88">
        <w:rPr>
          <w:rFonts w:ascii="標楷體" w:eastAsia="標楷體" w:hAnsi="標楷體" w:hint="eastAsia"/>
          <w:sz w:val="28"/>
          <w:szCs w:val="28"/>
        </w:rPr>
        <w:t>月</w:t>
      </w:r>
      <w:r w:rsidR="00F51B9F">
        <w:rPr>
          <w:rFonts w:ascii="標楷體" w:eastAsia="標楷體" w:hAnsi="標楷體" w:hint="eastAsia"/>
          <w:sz w:val="28"/>
          <w:szCs w:val="28"/>
        </w:rPr>
        <w:t>15（五</w:t>
      </w:r>
      <w:r w:rsidR="007523B9">
        <w:rPr>
          <w:rFonts w:ascii="標楷體" w:eastAsia="標楷體" w:hAnsi="標楷體"/>
          <w:sz w:val="28"/>
          <w:szCs w:val="28"/>
        </w:rPr>
        <w:t>）</w:t>
      </w:r>
      <w:r w:rsidR="00B977B5">
        <w:rPr>
          <w:rFonts w:ascii="標楷體" w:eastAsia="標楷體" w:hAnsi="標楷體" w:hint="eastAsia"/>
          <w:sz w:val="28"/>
          <w:szCs w:val="28"/>
        </w:rPr>
        <w:t>中午12時</w:t>
      </w:r>
      <w:r w:rsidRPr="00735020">
        <w:rPr>
          <w:rFonts w:ascii="標楷體" w:eastAsia="標楷體" w:hAnsi="標楷體" w:hint="eastAsia"/>
          <w:sz w:val="28"/>
          <w:szCs w:val="28"/>
        </w:rPr>
        <w:t>止(額滿或逾期不受理)。</w:t>
      </w:r>
    </w:p>
    <w:p w:rsidR="00BE40D7" w:rsidRPr="00F84384" w:rsidRDefault="00FF065D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70485</wp:posOffset>
                </wp:positionV>
                <wp:extent cx="1123950" cy="367665"/>
                <wp:effectExtent l="12065" t="13335" r="16510" b="9525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67665"/>
                        </a:xfrm>
                        <a:prstGeom prst="homePlate">
                          <a:avLst>
                            <a:gd name="adj" fmla="val 764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63A" w:rsidRDefault="00DB163A">
                            <w:r>
                              <w:rPr>
                                <w:rFonts w:hint="eastAsia"/>
                              </w:rPr>
                              <w:t>報名</w:t>
                            </w:r>
                            <w:r>
                              <w:rPr>
                                <w:rFonts w:hint="eastAsia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文字方塊 2" o:spid="_x0000_s1026" type="#_x0000_t15" style="position:absolute;left:0;text-align:left;margin-left:303.2pt;margin-top:5.55pt;width:88.5pt;height:28.9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">
                <v:textbox>
                  <w:txbxContent>
                    <w:p w:rsidR="00DB163A" w:rsidRDefault="00DB163A">
                      <w:r>
                        <w:rPr>
                          <w:rFonts w:hint="eastAsia"/>
                        </w:rPr>
                        <w:t>報名</w:t>
                      </w:r>
                      <w:r>
                        <w:rPr>
                          <w:rFonts w:hint="eastAsia"/>
                        </w:rPr>
                        <w:t>QR</w:t>
                      </w:r>
                      <w:r>
                        <w:rPr>
                          <w:rFonts w:hint="eastAsia"/>
                        </w:rPr>
                        <w:t>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FAD" w:rsidRPr="00F84384">
        <w:rPr>
          <w:rFonts w:ascii="標楷體" w:eastAsia="標楷體" w:hAnsi="標楷體" w:hint="eastAsia"/>
          <w:color w:val="000000"/>
          <w:sz w:val="28"/>
          <w:szCs w:val="28"/>
        </w:rPr>
        <w:t>報名方式：</w:t>
      </w:r>
    </w:p>
    <w:p w:rsidR="00BE40D7" w:rsidRPr="00BE40D7" w:rsidRDefault="00BE40D7" w:rsidP="00BE40D7">
      <w:pPr>
        <w:spacing w:line="480" w:lineRule="exact"/>
        <w:ind w:left="1287" w:rightChars="391" w:right="938"/>
        <w:rPr>
          <w:rFonts w:ascii="標楷體" w:eastAsia="標楷體" w:hAnsi="標楷體"/>
          <w:sz w:val="28"/>
          <w:szCs w:val="28"/>
        </w:rPr>
      </w:pPr>
      <w:r w:rsidRPr="00F84384">
        <w:rPr>
          <w:rFonts w:ascii="標楷體" w:eastAsia="標楷體" w:hAnsi="標楷體" w:hint="eastAsia"/>
          <w:color w:val="000000"/>
          <w:sz w:val="28"/>
          <w:szCs w:val="28"/>
          <w:bdr w:val="single" w:sz="4" w:space="0" w:color="auto"/>
        </w:rPr>
        <w:t>網路報名:</w:t>
      </w:r>
      <w:r w:rsidRPr="00F84384">
        <w:rPr>
          <w:color w:val="000000"/>
          <w:bdr w:val="single" w:sz="4" w:space="0" w:color="auto"/>
        </w:rPr>
        <w:t xml:space="preserve"> </w:t>
      </w:r>
      <w:r w:rsidR="00B82959" w:rsidRPr="00B82959">
        <w:rPr>
          <w:rFonts w:ascii="標楷體" w:eastAsia="標楷體" w:hAnsi="標楷體"/>
          <w:color w:val="000000"/>
          <w:sz w:val="28"/>
          <w:szCs w:val="28"/>
        </w:rPr>
        <w:t>http://www.funtour.com.tw/eventdetail.asp?id=2464</w:t>
      </w:r>
      <w:r w:rsidRPr="00F84384">
        <w:rPr>
          <w:rFonts w:ascii="標楷體" w:eastAsia="標楷體" w:hAnsi="標楷體" w:hint="eastAsia"/>
          <w:color w:val="000000"/>
          <w:sz w:val="28"/>
          <w:szCs w:val="28"/>
        </w:rPr>
        <w:t>，點選</w:t>
      </w:r>
      <w:r w:rsidRPr="00BE40D7">
        <w:rPr>
          <w:rFonts w:ascii="標楷體" w:eastAsia="標楷體" w:hAnsi="標楷體" w:hint="eastAsia"/>
          <w:sz w:val="28"/>
          <w:szCs w:val="28"/>
        </w:rPr>
        <w:t>我要報名及上傳資料即可</w:t>
      </w:r>
      <w:r w:rsidRPr="00BE40D7">
        <w:rPr>
          <w:rFonts w:ascii="標楷體" w:eastAsia="標楷體" w:hAnsi="標楷體" w:hint="eastAsia"/>
          <w:sz w:val="28"/>
          <w:szCs w:val="28"/>
          <w:shd w:val="pct15" w:color="auto" w:fill="FFFFFF"/>
        </w:rPr>
        <w:t>(網路報名者優先處理報名順序，請多加利用)</w:t>
      </w:r>
    </w:p>
    <w:p w:rsidR="00EC3769" w:rsidRDefault="0008502C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活動費用：本活動所需之各項經費，包括</w:t>
      </w:r>
      <w:r w:rsidR="00A74913">
        <w:rPr>
          <w:rFonts w:ascii="標楷體" w:eastAsia="標楷體" w:hAnsi="標楷體" w:hint="eastAsia"/>
          <w:sz w:val="28"/>
          <w:szCs w:val="28"/>
        </w:rPr>
        <w:t>交通費、</w:t>
      </w:r>
      <w:r w:rsidR="00E91F88">
        <w:rPr>
          <w:rFonts w:ascii="標楷體" w:eastAsia="標楷體" w:hAnsi="標楷體" w:hint="eastAsia"/>
          <w:sz w:val="28"/>
          <w:szCs w:val="28"/>
        </w:rPr>
        <w:t>場地費</w:t>
      </w:r>
      <w:r w:rsidRPr="00735020">
        <w:rPr>
          <w:rFonts w:ascii="標楷體" w:eastAsia="標楷體" w:hAnsi="標楷體" w:hint="eastAsia"/>
          <w:sz w:val="28"/>
          <w:szCs w:val="28"/>
        </w:rPr>
        <w:t>、</w:t>
      </w:r>
      <w:r w:rsidR="00E91F88">
        <w:rPr>
          <w:rFonts w:ascii="標楷體" w:eastAsia="標楷體" w:hAnsi="標楷體" w:hint="eastAsia"/>
          <w:sz w:val="28"/>
          <w:szCs w:val="28"/>
        </w:rPr>
        <w:t>點心、聯誼用品</w:t>
      </w:r>
      <w:r w:rsidRPr="00735020">
        <w:rPr>
          <w:rFonts w:ascii="標楷體" w:eastAsia="標楷體" w:hAnsi="標楷體" w:hint="eastAsia"/>
          <w:sz w:val="28"/>
          <w:szCs w:val="28"/>
        </w:rPr>
        <w:t>等，所需報名費，每人為新臺幣</w:t>
      </w:r>
      <w:r w:rsidR="00F51B9F">
        <w:rPr>
          <w:rFonts w:ascii="標楷體" w:eastAsia="標楷體" w:hAnsi="標楷體" w:hint="eastAsia"/>
          <w:sz w:val="28"/>
          <w:szCs w:val="28"/>
        </w:rPr>
        <w:t>150</w:t>
      </w:r>
      <w:r w:rsidR="001944A5">
        <w:rPr>
          <w:rFonts w:ascii="標楷體" w:eastAsia="標楷體" w:hAnsi="標楷體" w:hint="eastAsia"/>
          <w:sz w:val="28"/>
          <w:szCs w:val="28"/>
        </w:rPr>
        <w:t>0</w:t>
      </w:r>
      <w:r w:rsidR="00BE40D7">
        <w:rPr>
          <w:rFonts w:ascii="標楷體" w:eastAsia="標楷體" w:hAnsi="標楷體" w:hint="eastAsia"/>
          <w:sz w:val="28"/>
          <w:szCs w:val="28"/>
        </w:rPr>
        <w:t>元</w:t>
      </w:r>
      <w:r w:rsidR="001944A5">
        <w:rPr>
          <w:rFonts w:ascii="標楷體" w:eastAsia="標楷體" w:hAnsi="標楷體" w:hint="eastAsia"/>
          <w:sz w:val="28"/>
          <w:szCs w:val="28"/>
        </w:rPr>
        <w:t>。</w:t>
      </w:r>
    </w:p>
    <w:p w:rsidR="003077C5" w:rsidRPr="00735020" w:rsidRDefault="00A41FAD" w:rsidP="001F5583">
      <w:pPr>
        <w:numPr>
          <w:ilvl w:val="0"/>
          <w:numId w:val="7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繳費方式：</w:t>
      </w:r>
    </w:p>
    <w:p w:rsidR="001A2544" w:rsidRPr="00735020" w:rsidRDefault="00D61696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符合資格之報名名單經主辦單位確認後，相關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活動訊息由好好玩旅行社於</w:t>
      </w:r>
      <w:r w:rsidR="005921A7" w:rsidRPr="00735020">
        <w:rPr>
          <w:rFonts w:ascii="標楷體" w:eastAsia="標楷體" w:hAnsi="標楷體" w:hint="eastAsia"/>
          <w:sz w:val="28"/>
          <w:szCs w:val="28"/>
        </w:rPr>
        <w:t>出發</w:t>
      </w:r>
      <w:r w:rsidR="005921A7" w:rsidRPr="00735020">
        <w:rPr>
          <w:rFonts w:ascii="標楷體" w:eastAsia="標楷體" w:hAnsi="標楷體" w:hint="eastAsia"/>
          <w:b/>
          <w:sz w:val="28"/>
          <w:szCs w:val="28"/>
          <w:u w:val="single"/>
        </w:rPr>
        <w:t>前一週</w:t>
      </w:r>
      <w:r w:rsidR="00B27F27" w:rsidRPr="00735020">
        <w:rPr>
          <w:rFonts w:ascii="標楷體" w:eastAsia="標楷體" w:hAnsi="標楷體" w:hint="eastAsia"/>
          <w:sz w:val="28"/>
          <w:szCs w:val="28"/>
        </w:rPr>
        <w:t>，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以E-Mail</w:t>
      </w:r>
      <w:r w:rsidR="00FF3DC3" w:rsidRPr="00735020">
        <w:rPr>
          <w:rFonts w:ascii="標楷體" w:eastAsia="標楷體" w:hAnsi="標楷體" w:hint="eastAsia"/>
          <w:sz w:val="28"/>
          <w:szCs w:val="28"/>
        </w:rPr>
        <w:t>、簡訊、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電話通知</w:t>
      </w:r>
      <w:r w:rsidR="001A2544" w:rsidRPr="00735020">
        <w:rPr>
          <w:rFonts w:ascii="標楷體" w:eastAsia="標楷體" w:hAnsi="標楷體" w:hint="eastAsia"/>
          <w:sz w:val="28"/>
          <w:szCs w:val="28"/>
        </w:rPr>
        <w:t>。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參加人員務必於接到通知</w:t>
      </w:r>
      <w:r w:rsidR="000D5E36" w:rsidRPr="00735020">
        <w:rPr>
          <w:rFonts w:ascii="標楷體" w:eastAsia="標楷體" w:hAnsi="標楷體" w:hint="eastAsia"/>
          <w:sz w:val="28"/>
          <w:szCs w:val="28"/>
        </w:rPr>
        <w:t>3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日內(</w:t>
      </w:r>
      <w:r w:rsidR="00E353DD" w:rsidRPr="00735020">
        <w:rPr>
          <w:rFonts w:ascii="標楷體" w:eastAsia="標楷體" w:hAnsi="標楷體" w:hint="eastAsia"/>
          <w:sz w:val="28"/>
          <w:szCs w:val="28"/>
        </w:rPr>
        <w:t>含</w:t>
      </w:r>
      <w:r w:rsidR="006B7BD8" w:rsidRPr="00735020">
        <w:rPr>
          <w:rFonts w:ascii="標楷體" w:eastAsia="標楷體" w:hAnsi="標楷體" w:hint="eastAsia"/>
          <w:sz w:val="28"/>
          <w:szCs w:val="28"/>
        </w:rPr>
        <w:t>通知日)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繳費，並將個人轉帳帳戶末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"/>
          <w:attr w:name="UnitName" w:val="碼"/>
        </w:smartTagPr>
        <w:r w:rsidR="001870D4" w:rsidRPr="00735020">
          <w:rPr>
            <w:rFonts w:ascii="標楷體" w:eastAsia="標楷體" w:hAnsi="標楷體" w:hint="eastAsia"/>
            <w:sz w:val="28"/>
            <w:szCs w:val="28"/>
          </w:rPr>
          <w:t>五碼</w:t>
        </w:r>
      </w:smartTag>
      <w:r w:rsidR="001870D4" w:rsidRPr="00735020">
        <w:rPr>
          <w:rFonts w:ascii="標楷體" w:eastAsia="標楷體" w:hAnsi="標楷體" w:hint="eastAsia"/>
          <w:sz w:val="28"/>
          <w:szCs w:val="28"/>
        </w:rPr>
        <w:t>資料、參加者姓名、聯絡電話，及參加活動日期</w:t>
      </w:r>
      <w:r w:rsidR="00EC1F4A" w:rsidRPr="00735020">
        <w:rPr>
          <w:rFonts w:ascii="標楷體" w:eastAsia="標楷體" w:hAnsi="標楷體" w:hint="eastAsia"/>
          <w:sz w:val="28"/>
          <w:szCs w:val="28"/>
        </w:rPr>
        <w:t>寄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送電子郵件至好好玩旅行社(電子郵件：</w:t>
      </w:r>
      <w:r w:rsidR="00E91F88">
        <w:rPr>
          <w:rFonts w:ascii="標楷體" w:eastAsia="標楷體" w:hAnsi="標楷體" w:hint="eastAsia"/>
          <w:sz w:val="28"/>
          <w:szCs w:val="28"/>
        </w:rPr>
        <w:t>funtour@funtour.</w:t>
      </w:r>
      <w:r w:rsidR="00E91F88">
        <w:rPr>
          <w:rFonts w:ascii="標楷體" w:eastAsia="標楷體" w:hAnsi="標楷體"/>
          <w:sz w:val="28"/>
          <w:szCs w:val="28"/>
        </w:rPr>
        <w:t>com.tw</w:t>
      </w:r>
      <w:r w:rsidR="001870D4" w:rsidRPr="00735020">
        <w:rPr>
          <w:rFonts w:ascii="標楷體" w:eastAsia="標楷體" w:hAnsi="標楷體" w:hint="eastAsia"/>
          <w:sz w:val="28"/>
          <w:szCs w:val="28"/>
        </w:rPr>
        <w:t>)，</w:t>
      </w:r>
      <w:r w:rsidR="000E641F" w:rsidRPr="00735020">
        <w:rPr>
          <w:rFonts w:ascii="標楷體" w:eastAsia="標楷體" w:hAnsi="標楷體" w:hint="eastAsia"/>
          <w:sz w:val="28"/>
          <w:szCs w:val="28"/>
        </w:rPr>
        <w:t>以利資料核對</w:t>
      </w:r>
      <w:r w:rsidR="003077C5" w:rsidRPr="00735020">
        <w:rPr>
          <w:rFonts w:ascii="標楷體" w:eastAsia="標楷體" w:hAnsi="標楷體" w:hint="eastAsia"/>
          <w:sz w:val="28"/>
          <w:szCs w:val="28"/>
        </w:rPr>
        <w:t>，並保留相關繳費證明至活動結束</w:t>
      </w:r>
      <w:r w:rsidR="000E641F" w:rsidRPr="00735020">
        <w:rPr>
          <w:rFonts w:ascii="標楷體" w:eastAsia="標楷體" w:hAnsi="標楷體" w:hint="eastAsia"/>
          <w:sz w:val="28"/>
          <w:szCs w:val="28"/>
        </w:rPr>
        <w:t>。未如期繳費者，將由候補人員依序遞補之。</w:t>
      </w:r>
    </w:p>
    <w:p w:rsidR="003077C5" w:rsidRPr="00735020" w:rsidRDefault="003077C5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lastRenderedPageBreak/>
        <w:t>錄取者請留意E-mail信箱及手機(報名表內的聯絡電話、通訊處及E-Mail，請填寫清楚，俾便及時聯絡，如未填寫致無法參加者自行負責)。</w:t>
      </w:r>
    </w:p>
    <w:p w:rsidR="002A53F4" w:rsidRPr="00735020" w:rsidRDefault="00A16347" w:rsidP="001F5583">
      <w:pPr>
        <w:numPr>
          <w:ilvl w:val="0"/>
          <w:numId w:val="4"/>
        </w:numPr>
        <w:tabs>
          <w:tab w:val="clear" w:pos="1290"/>
          <w:tab w:val="num" w:pos="709"/>
        </w:tabs>
        <w:spacing w:line="480" w:lineRule="exact"/>
        <w:ind w:left="1134" w:rightChars="391" w:right="938" w:hanging="42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285750</wp:posOffset>
            </wp:positionV>
            <wp:extent cx="996315" cy="949325"/>
            <wp:effectExtent l="0" t="19050" r="51435" b="0"/>
            <wp:wrapNone/>
            <wp:docPr id="3" name="圖片 3" descr="未命名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 -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82616">
                      <a:off x="0" y="0"/>
                      <a:ext cx="99631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8CB" w:rsidRPr="00735020">
        <w:rPr>
          <w:rFonts w:ascii="標楷體" w:eastAsia="標楷體" w:hAnsi="標楷體" w:hint="eastAsia"/>
          <w:sz w:val="28"/>
          <w:szCs w:val="28"/>
        </w:rPr>
        <w:t>匯款(轉帳)相關資料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：</w:t>
      </w:r>
    </w:p>
    <w:p w:rsidR="009F7D18" w:rsidRPr="00735020" w:rsidRDefault="00CE39DD" w:rsidP="00567F2F">
      <w:pPr>
        <w:spacing w:line="480" w:lineRule="exact"/>
        <w:ind w:left="567" w:rightChars="391" w:right="938" w:firstLineChars="26" w:firstLine="47"/>
        <w:rPr>
          <w:rStyle w:val="style141"/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 w:hint="eastAsia"/>
          <w:szCs w:val="24"/>
        </w:rPr>
        <w:t xml:space="preserve">      </w:t>
      </w:r>
      <w:r w:rsidRPr="00735020">
        <w:rPr>
          <w:rStyle w:val="style141"/>
          <w:rFonts w:ascii="標楷體" w:eastAsia="標楷體" w:hAnsi="標楷體"/>
          <w:sz w:val="28"/>
          <w:szCs w:val="28"/>
        </w:rPr>
        <w:t>匯款帳號：151-121-380-96</w:t>
      </w:r>
    </w:p>
    <w:p w:rsidR="009F7D18" w:rsidRPr="00735020" w:rsidRDefault="00CE39DD" w:rsidP="001F5583">
      <w:pPr>
        <w:spacing w:line="480" w:lineRule="exact"/>
        <w:ind w:left="567" w:rightChars="391" w:right="938" w:firstLineChars="202" w:firstLine="566"/>
        <w:rPr>
          <w:rStyle w:val="style141"/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/>
          <w:sz w:val="28"/>
          <w:szCs w:val="28"/>
        </w:rPr>
        <w:t>代收銀行：臺灣企銀埔墘分行(050)</w:t>
      </w:r>
    </w:p>
    <w:p w:rsidR="00CE39DD" w:rsidRPr="00735020" w:rsidRDefault="00CE39DD" w:rsidP="001F5583">
      <w:pPr>
        <w:spacing w:line="480" w:lineRule="exact"/>
        <w:ind w:left="567" w:rightChars="391" w:right="938" w:firstLineChars="202" w:firstLine="566"/>
        <w:rPr>
          <w:rFonts w:ascii="標楷體" w:eastAsia="標楷體" w:hAnsi="標楷體"/>
          <w:sz w:val="28"/>
          <w:szCs w:val="28"/>
        </w:rPr>
      </w:pPr>
      <w:r w:rsidRPr="00735020">
        <w:rPr>
          <w:rStyle w:val="style141"/>
          <w:rFonts w:ascii="標楷體" w:eastAsia="標楷體" w:hAnsi="標楷體"/>
          <w:sz w:val="28"/>
          <w:szCs w:val="28"/>
        </w:rPr>
        <w:t>戶</w:t>
      </w:r>
      <w:r w:rsidRPr="00735020">
        <w:rPr>
          <w:rStyle w:val="style141"/>
          <w:rFonts w:ascii="標楷體" w:eastAsia="標楷體" w:hAnsi="標楷體" w:hint="eastAsia"/>
          <w:sz w:val="28"/>
          <w:szCs w:val="28"/>
        </w:rPr>
        <w:t xml:space="preserve">    </w:t>
      </w:r>
      <w:r w:rsidRPr="00735020">
        <w:rPr>
          <w:rStyle w:val="style141"/>
          <w:rFonts w:ascii="標楷體" w:eastAsia="標楷體" w:hAnsi="標楷體"/>
          <w:sz w:val="28"/>
          <w:szCs w:val="28"/>
        </w:rPr>
        <w:t>名：好好玩旅行社有限公司</w:t>
      </w:r>
    </w:p>
    <w:p w:rsidR="00A25FA4" w:rsidRPr="00735020" w:rsidRDefault="00D77B45" w:rsidP="001F5583">
      <w:pPr>
        <w:spacing w:line="480" w:lineRule="exact"/>
        <w:ind w:left="480" w:rightChars="391" w:right="938" w:firstLineChars="31" w:firstLine="87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>(</w:t>
      </w:r>
      <w:r w:rsidR="006D6892" w:rsidRPr="00735020">
        <w:rPr>
          <w:rFonts w:ascii="標楷體" w:eastAsia="標楷體" w:hAnsi="標楷體" w:hint="eastAsia"/>
          <w:sz w:val="28"/>
          <w:szCs w:val="28"/>
        </w:rPr>
        <w:t>五</w:t>
      </w:r>
      <w:r w:rsidRPr="00735020">
        <w:rPr>
          <w:rFonts w:ascii="標楷體" w:eastAsia="標楷體" w:hAnsi="標楷體" w:hint="eastAsia"/>
          <w:sz w:val="28"/>
          <w:szCs w:val="28"/>
        </w:rPr>
        <w:t>)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退費相關事宜：</w:t>
      </w:r>
    </w:p>
    <w:p w:rsidR="00803F07" w:rsidRPr="00735020" w:rsidRDefault="003077C5" w:rsidP="001F5583">
      <w:pPr>
        <w:spacing w:line="480" w:lineRule="exact"/>
        <w:ind w:leftChars="472" w:left="113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eastAsia="標楷體" w:hint="eastAsia"/>
          <w:sz w:val="28"/>
        </w:rPr>
        <w:t>參加人員繳費後，</w:t>
      </w:r>
      <w:r w:rsidRPr="00735020">
        <w:rPr>
          <w:rFonts w:ascii="標楷體" w:eastAsia="標楷體" w:hAnsi="標楷體" w:hint="eastAsia"/>
          <w:sz w:val="28"/>
          <w:szCs w:val="28"/>
        </w:rPr>
        <w:t>如</w:t>
      </w:r>
      <w:r w:rsidRPr="00735020">
        <w:rPr>
          <w:rFonts w:eastAsia="標楷體" w:hint="eastAsia"/>
          <w:sz w:val="28"/>
        </w:rPr>
        <w:t>無法出席者，</w:t>
      </w:r>
      <w:r w:rsidRPr="00735020">
        <w:rPr>
          <w:rFonts w:ascii="標楷體" w:eastAsia="標楷體" w:hAnsi="標楷體" w:hint="eastAsia"/>
          <w:sz w:val="28"/>
          <w:szCs w:val="28"/>
        </w:rPr>
        <w:t>不得私自覓人代理參加，並</w:t>
      </w:r>
      <w:r w:rsidRPr="00735020">
        <w:rPr>
          <w:rFonts w:eastAsia="標楷體" w:hint="eastAsia"/>
          <w:sz w:val="28"/>
        </w:rPr>
        <w:t>依據交通部觀光局</w:t>
      </w:r>
      <w:r w:rsidRPr="00735020">
        <w:rPr>
          <w:rFonts w:eastAsia="標楷體"/>
          <w:sz w:val="28"/>
        </w:rPr>
        <w:t>100</w:t>
      </w:r>
      <w:r w:rsidRPr="00735020">
        <w:rPr>
          <w:rFonts w:eastAsia="標楷體" w:hint="eastAsia"/>
          <w:sz w:val="28"/>
        </w:rPr>
        <w:t>年</w:t>
      </w:r>
      <w:r w:rsidRPr="00735020">
        <w:rPr>
          <w:rFonts w:eastAsia="標楷體"/>
          <w:sz w:val="28"/>
        </w:rPr>
        <w:t>1</w:t>
      </w:r>
      <w:r w:rsidRPr="00735020">
        <w:rPr>
          <w:rFonts w:eastAsia="標楷體" w:hint="eastAsia"/>
          <w:sz w:val="28"/>
        </w:rPr>
        <w:t>月</w:t>
      </w:r>
      <w:r w:rsidRPr="00735020">
        <w:rPr>
          <w:rFonts w:eastAsia="標楷體"/>
          <w:sz w:val="28"/>
        </w:rPr>
        <w:t>17</w:t>
      </w:r>
      <w:r w:rsidRPr="00735020">
        <w:rPr>
          <w:rFonts w:eastAsia="標楷體" w:hint="eastAsia"/>
          <w:sz w:val="28"/>
        </w:rPr>
        <w:t>日觀業字第</w:t>
      </w:r>
      <w:r w:rsidRPr="00735020">
        <w:rPr>
          <w:rFonts w:eastAsia="標楷體"/>
          <w:sz w:val="28"/>
        </w:rPr>
        <w:t>0990044124</w:t>
      </w:r>
      <w:r w:rsidRPr="00735020">
        <w:rPr>
          <w:rFonts w:eastAsia="標楷體" w:hint="eastAsia"/>
          <w:sz w:val="28"/>
        </w:rPr>
        <w:t>號函修正發布之</w:t>
      </w:r>
      <w:r w:rsidRPr="00735020">
        <w:rPr>
          <w:rFonts w:ascii="標楷體" w:eastAsia="標楷體" w:hAnsi="標楷體"/>
          <w:sz w:val="28"/>
          <w:szCs w:val="28"/>
        </w:rPr>
        <w:t>國</w:t>
      </w:r>
      <w:r w:rsidRPr="00735020">
        <w:rPr>
          <w:rFonts w:ascii="標楷體" w:eastAsia="標楷體" w:hAnsi="標楷體" w:hint="eastAsia"/>
          <w:sz w:val="28"/>
          <w:szCs w:val="28"/>
        </w:rPr>
        <w:t>內</w:t>
      </w:r>
      <w:r w:rsidRPr="00735020">
        <w:rPr>
          <w:rFonts w:ascii="標楷體" w:eastAsia="標楷體" w:hAnsi="標楷體"/>
          <w:sz w:val="28"/>
          <w:szCs w:val="28"/>
        </w:rPr>
        <w:t>旅遊定型化契約書</w:t>
      </w:r>
      <w:r w:rsidRPr="00735020">
        <w:rPr>
          <w:rFonts w:ascii="標楷體" w:eastAsia="標楷體" w:hAnsi="標楷體" w:hint="eastAsia"/>
          <w:sz w:val="28"/>
          <w:szCs w:val="28"/>
        </w:rPr>
        <w:t>規定</w:t>
      </w:r>
      <w:r w:rsidRPr="00735020">
        <w:rPr>
          <w:rFonts w:eastAsia="標楷體" w:hint="eastAsia"/>
          <w:sz w:val="28"/>
        </w:rPr>
        <w:t>辦理。活動日前十日（不含活動日）告知承辦單位</w:t>
      </w:r>
      <w:r w:rsidR="00974226" w:rsidRPr="00735020">
        <w:rPr>
          <w:rFonts w:eastAsia="標楷體" w:hint="eastAsia"/>
          <w:sz w:val="28"/>
        </w:rPr>
        <w:t>未能出席</w:t>
      </w:r>
      <w:r w:rsidR="00C93AF0" w:rsidRPr="00735020">
        <w:rPr>
          <w:rFonts w:eastAsia="標楷體" w:hint="eastAsia"/>
          <w:sz w:val="28"/>
        </w:rPr>
        <w:t>，</w:t>
      </w:r>
      <w:r w:rsidRPr="00735020">
        <w:rPr>
          <w:rFonts w:eastAsia="標楷體" w:hint="eastAsia"/>
          <w:sz w:val="28"/>
        </w:rPr>
        <w:t>予</w:t>
      </w:r>
      <w:r w:rsidR="00974226" w:rsidRPr="00735020">
        <w:rPr>
          <w:rFonts w:eastAsia="標楷體" w:hint="eastAsia"/>
          <w:sz w:val="28"/>
        </w:rPr>
        <w:t>以</w:t>
      </w:r>
      <w:r w:rsidRPr="00735020">
        <w:rPr>
          <w:rFonts w:eastAsia="標楷體" w:hint="eastAsia"/>
          <w:sz w:val="28"/>
        </w:rPr>
        <w:t>全額退費；</w:t>
      </w:r>
      <w:r w:rsidR="00974226" w:rsidRPr="00735020">
        <w:rPr>
          <w:rFonts w:eastAsia="標楷體" w:hint="eastAsia"/>
          <w:sz w:val="28"/>
        </w:rPr>
        <w:t>於活動</w:t>
      </w:r>
      <w:r w:rsidRPr="00735020">
        <w:rPr>
          <w:rFonts w:eastAsia="標楷體" w:hint="eastAsia"/>
          <w:sz w:val="28"/>
        </w:rPr>
        <w:t>日前第四日至第九日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</w:t>
      </w:r>
      <w:r w:rsidRPr="00735020">
        <w:rPr>
          <w:rFonts w:eastAsia="標楷體" w:hint="eastAsia"/>
          <w:sz w:val="28"/>
        </w:rPr>
        <w:t>費用</w:t>
      </w:r>
      <w:r w:rsidR="00F026D1" w:rsidRPr="00735020">
        <w:rPr>
          <w:rFonts w:eastAsia="標楷體" w:hint="eastAsia"/>
          <w:sz w:val="28"/>
        </w:rPr>
        <w:t>全額</w:t>
      </w:r>
      <w:r w:rsidRPr="00735020">
        <w:rPr>
          <w:rFonts w:eastAsia="標楷體" w:hint="eastAsia"/>
          <w:sz w:val="28"/>
        </w:rPr>
        <w:t>百分之三十；</w:t>
      </w:r>
      <w:r w:rsidR="00974226" w:rsidRPr="00735020">
        <w:rPr>
          <w:rFonts w:eastAsia="標楷體" w:hint="eastAsia"/>
          <w:sz w:val="28"/>
        </w:rPr>
        <w:t>於活動日</w:t>
      </w:r>
      <w:r w:rsidRPr="00735020">
        <w:rPr>
          <w:rFonts w:eastAsia="標楷體" w:hint="eastAsia"/>
          <w:sz w:val="28"/>
        </w:rPr>
        <w:t>前一日至第三日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收取活動費用全額</w:t>
      </w:r>
      <w:r w:rsidRPr="00735020">
        <w:rPr>
          <w:rFonts w:eastAsia="標楷體" w:hint="eastAsia"/>
          <w:sz w:val="28"/>
        </w:rPr>
        <w:t>百分之七十；</w:t>
      </w:r>
      <w:r w:rsidR="00974226" w:rsidRPr="00735020">
        <w:rPr>
          <w:rFonts w:eastAsia="標楷體" w:hint="eastAsia"/>
          <w:sz w:val="28"/>
        </w:rPr>
        <w:t>於活動</w:t>
      </w:r>
      <w:r w:rsidR="00CA72B1" w:rsidRPr="00735020">
        <w:rPr>
          <w:rFonts w:eastAsia="標楷體" w:hint="eastAsia"/>
          <w:sz w:val="28"/>
        </w:rPr>
        <w:t>當日</w:t>
      </w:r>
      <w:r w:rsidR="00974226" w:rsidRPr="00735020">
        <w:rPr>
          <w:rFonts w:eastAsia="標楷體" w:hint="eastAsia"/>
          <w:sz w:val="28"/>
        </w:rPr>
        <w:t>告知</w:t>
      </w:r>
      <w:r w:rsidRPr="00735020">
        <w:rPr>
          <w:rFonts w:eastAsia="標楷體" w:hint="eastAsia"/>
          <w:sz w:val="28"/>
        </w:rPr>
        <w:t>者，</w:t>
      </w:r>
      <w:r w:rsidR="00F026D1" w:rsidRPr="00735020">
        <w:rPr>
          <w:rFonts w:eastAsia="標楷體" w:hint="eastAsia"/>
          <w:sz w:val="28"/>
        </w:rPr>
        <w:t>收取活動費用全額</w:t>
      </w:r>
      <w:r w:rsidR="00974226" w:rsidRPr="00735020">
        <w:rPr>
          <w:rFonts w:eastAsia="標楷體" w:hint="eastAsia"/>
          <w:sz w:val="28"/>
        </w:rPr>
        <w:t>百分之一百</w:t>
      </w:r>
      <w:r w:rsidRPr="00735020">
        <w:rPr>
          <w:rFonts w:eastAsia="標楷體" w:hint="eastAsia"/>
          <w:sz w:val="28"/>
        </w:rPr>
        <w:t>。活動當日取消參加者、集合逾時、因個人因素私自脫隊及未通知不參加者，恕不退費</w:t>
      </w:r>
      <w:r w:rsidR="00CA72B1" w:rsidRPr="00735020">
        <w:rPr>
          <w:rFonts w:eastAsia="標楷體" w:hint="eastAsia"/>
          <w:sz w:val="28"/>
        </w:rPr>
        <w:t>。</w:t>
      </w:r>
      <w:r w:rsidR="00CA72B1" w:rsidRPr="00735020">
        <w:rPr>
          <w:rFonts w:eastAsia="標楷體" w:hint="eastAsia"/>
          <w:sz w:val="28"/>
        </w:rPr>
        <w:t>(</w:t>
      </w:r>
      <w:r w:rsidR="00CA72B1" w:rsidRPr="00735020">
        <w:rPr>
          <w:rFonts w:eastAsia="標楷體" w:hint="eastAsia"/>
          <w:sz w:val="28"/>
        </w:rPr>
        <w:t>註：</w:t>
      </w:r>
      <w:r w:rsidRPr="00735020">
        <w:rPr>
          <w:rFonts w:eastAsia="標楷體" w:hint="eastAsia"/>
          <w:sz w:val="28"/>
        </w:rPr>
        <w:t>費用退還需酌收匯費</w:t>
      </w:r>
      <w:r w:rsidRPr="00735020">
        <w:rPr>
          <w:rFonts w:eastAsia="標楷體"/>
          <w:sz w:val="28"/>
        </w:rPr>
        <w:t>30</w:t>
      </w:r>
      <w:r w:rsidR="00352B7A" w:rsidRPr="00735020">
        <w:rPr>
          <w:rFonts w:eastAsia="標楷體" w:hint="eastAsia"/>
          <w:sz w:val="28"/>
        </w:rPr>
        <w:t>元</w:t>
      </w:r>
      <w:r w:rsidR="00CA72B1" w:rsidRPr="00735020">
        <w:rPr>
          <w:rFonts w:eastAsia="標楷體" w:hint="eastAsia"/>
          <w:sz w:val="28"/>
        </w:rPr>
        <w:t>)</w:t>
      </w:r>
    </w:p>
    <w:p w:rsidR="00A25FA4" w:rsidRPr="00735020" w:rsidRDefault="001D6CEC" w:rsidP="001F5583">
      <w:pPr>
        <w:spacing w:line="480" w:lineRule="exact"/>
        <w:ind w:rightChars="391" w:right="938" w:firstLineChars="50" w:firstLine="140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(</w:t>
      </w:r>
      <w:r w:rsidR="006D6892" w:rsidRPr="00735020">
        <w:rPr>
          <w:rFonts w:ascii="標楷體" w:eastAsia="標楷體" w:hAnsi="標楷體" w:hint="eastAsia"/>
          <w:sz w:val="28"/>
          <w:szCs w:val="28"/>
        </w:rPr>
        <w:t>六</w:t>
      </w:r>
      <w:r w:rsidRPr="00735020">
        <w:rPr>
          <w:rFonts w:ascii="標楷體" w:eastAsia="標楷體" w:hAnsi="標楷體" w:hint="eastAsia"/>
          <w:sz w:val="28"/>
          <w:szCs w:val="28"/>
        </w:rPr>
        <w:t>)因報名人數眾多，未列入參加名單</w:t>
      </w:r>
      <w:r w:rsidR="00A41FAD" w:rsidRPr="00735020">
        <w:rPr>
          <w:rFonts w:ascii="標楷體" w:eastAsia="標楷體" w:hAnsi="標楷體" w:hint="eastAsia"/>
          <w:sz w:val="28"/>
          <w:szCs w:val="28"/>
        </w:rPr>
        <w:t>者</w:t>
      </w:r>
      <w:r w:rsidRPr="00735020">
        <w:rPr>
          <w:rFonts w:ascii="標楷體" w:eastAsia="標楷體" w:hAnsi="標楷體" w:hint="eastAsia"/>
          <w:sz w:val="28"/>
          <w:szCs w:val="28"/>
        </w:rPr>
        <w:t>，不另行通知。</w:t>
      </w:r>
    </w:p>
    <w:p w:rsidR="003077C5" w:rsidRPr="00735020" w:rsidRDefault="003077C5" w:rsidP="001F5583">
      <w:pPr>
        <w:spacing w:line="480" w:lineRule="exact"/>
        <w:rPr>
          <w:rFonts w:ascii="標楷體" w:eastAsia="標楷體" w:hAnsi="標楷體"/>
          <w:kern w:val="2"/>
          <w:sz w:val="32"/>
          <w:szCs w:val="32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</w:t>
      </w:r>
      <w:r w:rsidR="00E66B8E" w:rsidRPr="00735020">
        <w:rPr>
          <w:rFonts w:ascii="標楷體" w:eastAsia="標楷體" w:hAnsi="標楷體" w:hint="eastAsia"/>
          <w:sz w:val="28"/>
          <w:szCs w:val="28"/>
        </w:rPr>
        <w:t>七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、</w:t>
      </w:r>
      <w:r w:rsidRPr="00735020">
        <w:rPr>
          <w:rFonts w:eastAsia="標楷體" w:hint="eastAsia"/>
          <w:kern w:val="2"/>
          <w:sz w:val="28"/>
          <w:szCs w:val="24"/>
        </w:rPr>
        <w:t>注意事項：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eastAsia="標楷體" w:hint="eastAsia"/>
          <w:kern w:val="2"/>
          <w:sz w:val="28"/>
          <w:szCs w:val="24"/>
        </w:rPr>
        <w:t>報到時請務必攜帶身分證，以備查驗，如未攜帶者，承辦單位保留當事人參加與否之權利；個人資料如有虛偽不實者，須自負相關法律責任。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當日之活動除因天然災害順延舉行外，一律風雨無阻照常活動。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報名人數如未達</w:t>
      </w:r>
      <w:r w:rsidR="00166501">
        <w:rPr>
          <w:rFonts w:ascii="標楷體" w:eastAsia="標楷體" w:hint="eastAsia"/>
          <w:kern w:val="2"/>
          <w:sz w:val="28"/>
          <w:szCs w:val="28"/>
        </w:rPr>
        <w:t>32</w:t>
      </w:r>
      <w:r w:rsidRPr="00735020">
        <w:rPr>
          <w:rFonts w:ascii="標楷體" w:eastAsia="標楷體" w:hint="eastAsia"/>
          <w:kern w:val="2"/>
          <w:sz w:val="28"/>
          <w:szCs w:val="28"/>
        </w:rPr>
        <w:t>人，即取消本次活動。</w:t>
      </w:r>
    </w:p>
    <w:p w:rsidR="003077C5" w:rsidRPr="00735020" w:rsidRDefault="003077C5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本計畫如有未盡事宜，得由主辦單位隨時補充之。</w:t>
      </w:r>
    </w:p>
    <w:p w:rsidR="005356DB" w:rsidRPr="00735020" w:rsidRDefault="005356DB" w:rsidP="001F5583">
      <w:pPr>
        <w:numPr>
          <w:ilvl w:val="0"/>
          <w:numId w:val="5"/>
        </w:numPr>
        <w:tabs>
          <w:tab w:val="clear" w:pos="855"/>
        </w:tabs>
        <w:adjustRightInd/>
        <w:spacing w:line="480" w:lineRule="exact"/>
        <w:ind w:left="1418" w:hanging="851"/>
        <w:textAlignment w:val="auto"/>
        <w:rPr>
          <w:rFonts w:eastAsia="標楷體"/>
          <w:kern w:val="2"/>
          <w:sz w:val="28"/>
          <w:szCs w:val="24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>本次</w:t>
      </w:r>
      <w:r w:rsidR="00974226" w:rsidRPr="00735020">
        <w:rPr>
          <w:rFonts w:ascii="標楷體" w:eastAsia="標楷體" w:hAnsi="標楷體" w:hint="eastAsia"/>
          <w:bCs/>
          <w:sz w:val="28"/>
          <w:szCs w:val="28"/>
        </w:rPr>
        <w:t>活動費</w:t>
      </w:r>
      <w:r w:rsidR="004A113E">
        <w:rPr>
          <w:rFonts w:ascii="標楷體" w:eastAsia="標楷體" w:hAnsi="標楷體" w:hint="eastAsia"/>
          <w:bCs/>
          <w:sz w:val="28"/>
          <w:szCs w:val="28"/>
        </w:rPr>
        <w:t>中餐</w:t>
      </w:r>
      <w:r w:rsidRPr="00735020">
        <w:rPr>
          <w:rFonts w:ascii="標楷體" w:eastAsia="標楷體" w:hAnsi="標楷體" w:hint="eastAsia"/>
          <w:bCs/>
          <w:sz w:val="28"/>
          <w:szCs w:val="28"/>
        </w:rPr>
        <w:t>、</w:t>
      </w:r>
      <w:r w:rsidR="004A113E">
        <w:rPr>
          <w:rFonts w:ascii="標楷體" w:eastAsia="標楷體" w:hAnsi="標楷體" w:hint="eastAsia"/>
          <w:bCs/>
          <w:sz w:val="28"/>
          <w:szCs w:val="28"/>
        </w:rPr>
        <w:t>聯誼用品、</w:t>
      </w:r>
      <w:r w:rsidR="00B16B4A">
        <w:rPr>
          <w:rFonts w:ascii="標楷體" w:eastAsia="標楷體" w:hAnsi="標楷體" w:hint="eastAsia"/>
          <w:bCs/>
          <w:sz w:val="28"/>
          <w:szCs w:val="28"/>
        </w:rPr>
        <w:t>DIY</w:t>
      </w:r>
      <w:r w:rsidR="004A113E">
        <w:rPr>
          <w:rFonts w:ascii="標楷體" w:eastAsia="標楷體" w:hAnsi="標楷體" w:hint="eastAsia"/>
          <w:bCs/>
          <w:sz w:val="28"/>
          <w:szCs w:val="28"/>
        </w:rPr>
        <w:t>、保險等費用，無需自費行程</w:t>
      </w:r>
      <w:r w:rsidRPr="00735020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A25FA4" w:rsidRPr="00735020" w:rsidRDefault="003077C5" w:rsidP="001F5583">
      <w:pPr>
        <w:adjustRightInd/>
        <w:spacing w:line="480" w:lineRule="exact"/>
        <w:textAlignment w:val="auto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int="eastAsia"/>
          <w:kern w:val="2"/>
          <w:sz w:val="28"/>
          <w:szCs w:val="28"/>
        </w:rPr>
        <w:t xml:space="preserve">   </w:t>
      </w:r>
      <w:r w:rsidR="00E66B8E" w:rsidRPr="00735020">
        <w:rPr>
          <w:rFonts w:ascii="標楷體" w:eastAsia="標楷體" w:hint="eastAsia"/>
          <w:kern w:val="2"/>
          <w:sz w:val="28"/>
          <w:szCs w:val="28"/>
        </w:rPr>
        <w:t>八</w:t>
      </w:r>
      <w:r w:rsidRPr="00735020">
        <w:rPr>
          <w:rFonts w:ascii="標楷體" w:eastAsia="標楷體" w:hint="eastAsia"/>
          <w:kern w:val="2"/>
          <w:sz w:val="28"/>
          <w:szCs w:val="28"/>
        </w:rPr>
        <w:t>、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協洽資訊：</w:t>
      </w:r>
    </w:p>
    <w:p w:rsidR="00A25FA4" w:rsidRPr="00735020" w:rsidRDefault="00A74913" w:rsidP="001F5583">
      <w:pPr>
        <w:numPr>
          <w:ilvl w:val="0"/>
          <w:numId w:val="8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64770</wp:posOffset>
            </wp:positionV>
            <wp:extent cx="1619885" cy="1621155"/>
            <wp:effectExtent l="19050" t="0" r="0" b="0"/>
            <wp:wrapNone/>
            <wp:docPr id="7" name="圖片 7" descr="1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1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A4" w:rsidRPr="00735020">
        <w:rPr>
          <w:rFonts w:ascii="標楷體" w:eastAsia="標楷體" w:hAnsi="標楷體" w:hint="eastAsia"/>
          <w:sz w:val="28"/>
          <w:szCs w:val="28"/>
        </w:rPr>
        <w:t>好好玩旅行社</w:t>
      </w:r>
    </w:p>
    <w:p w:rsidR="00BB7547" w:rsidRPr="00735020" w:rsidRDefault="00A25FA4" w:rsidP="001F5583">
      <w:pPr>
        <w:spacing w:line="480" w:lineRule="exact"/>
        <w:ind w:leftChars="236" w:left="567" w:rightChars="391" w:right="938" w:hanging="1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   </w:t>
      </w:r>
      <w:r w:rsidR="003077C5" w:rsidRPr="007350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735020">
        <w:rPr>
          <w:rFonts w:ascii="標楷體" w:eastAsia="標楷體" w:hAnsi="標楷體" w:hint="eastAsia"/>
          <w:sz w:val="28"/>
          <w:szCs w:val="28"/>
        </w:rPr>
        <w:t>詢問電話：02-22225988</w:t>
      </w:r>
      <w:r w:rsidR="008F5865" w:rsidRPr="00735020">
        <w:rPr>
          <w:rFonts w:ascii="標楷體" w:eastAsia="標楷體" w:hAnsi="標楷體" w:hint="eastAsia"/>
          <w:sz w:val="28"/>
          <w:szCs w:val="28"/>
        </w:rPr>
        <w:t>，0800-053299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  </w:t>
      </w:r>
      <w:r w:rsidR="008413F9">
        <w:rPr>
          <w:rFonts w:ascii="標楷體" w:eastAsia="標楷體" w:hAnsi="標楷體" w:hint="eastAsia"/>
          <w:sz w:val="28"/>
          <w:szCs w:val="28"/>
        </w:rPr>
        <w:t>曾小姐</w:t>
      </w:r>
    </w:p>
    <w:p w:rsidR="00A25FA4" w:rsidRPr="00735020" w:rsidRDefault="003077C5" w:rsidP="001F5583">
      <w:pPr>
        <w:spacing w:line="480" w:lineRule="exact"/>
        <w:ind w:leftChars="472" w:left="1133" w:rightChars="391" w:right="938"/>
        <w:rPr>
          <w:rFonts w:ascii="標楷體" w:eastAsia="標楷體" w:hAnsi="標楷體"/>
          <w:sz w:val="28"/>
          <w:szCs w:val="28"/>
        </w:rPr>
      </w:pPr>
      <w:r w:rsidRPr="00735020">
        <w:rPr>
          <w:rFonts w:ascii="標楷體" w:eastAsia="標楷體" w:hAnsi="標楷體" w:hint="eastAsia"/>
          <w:sz w:val="28"/>
          <w:szCs w:val="28"/>
        </w:rPr>
        <w:t xml:space="preserve"> </w:t>
      </w:r>
      <w:r w:rsidR="00A25FA4" w:rsidRPr="00735020">
        <w:rPr>
          <w:rFonts w:ascii="標楷體" w:eastAsia="標楷體" w:hAnsi="標楷體" w:hint="eastAsia"/>
          <w:sz w:val="28"/>
          <w:szCs w:val="28"/>
        </w:rPr>
        <w:t>傳真電話：</w:t>
      </w:r>
      <w:r w:rsidR="00CB544F" w:rsidRPr="00735020">
        <w:rPr>
          <w:rFonts w:ascii="標楷體" w:eastAsia="標楷體" w:hAnsi="標楷體" w:hint="eastAsia"/>
          <w:sz w:val="28"/>
          <w:szCs w:val="28"/>
        </w:rPr>
        <w:t>02-22215656</w:t>
      </w:r>
    </w:p>
    <w:p w:rsidR="00DB163A" w:rsidRDefault="00F95C05" w:rsidP="00FB205F">
      <w:pPr>
        <w:numPr>
          <w:ilvl w:val="0"/>
          <w:numId w:val="8"/>
        </w:numPr>
        <w:spacing w:line="480" w:lineRule="exact"/>
        <w:ind w:rightChars="391" w:right="938"/>
        <w:rPr>
          <w:rFonts w:ascii="標楷體" w:eastAsia="標楷體" w:hAnsi="標楷體"/>
          <w:sz w:val="28"/>
          <w:szCs w:val="28"/>
        </w:rPr>
      </w:pPr>
      <w:r w:rsidRPr="00F95C05">
        <w:rPr>
          <w:rFonts w:ascii="標楷體" w:eastAsia="標楷體" w:hAnsi="標楷體" w:hint="eastAsia"/>
          <w:sz w:val="28"/>
          <w:szCs w:val="28"/>
        </w:rPr>
        <w:t>原住民族委員會</w:t>
      </w:r>
      <w:r w:rsidR="00BE40D7">
        <w:rPr>
          <w:rFonts w:ascii="標楷體" w:eastAsia="標楷體" w:hAnsi="標楷體" w:hint="eastAsia"/>
          <w:sz w:val="28"/>
          <w:szCs w:val="28"/>
        </w:rPr>
        <w:t>人事室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955549" w:rsidRPr="00FB205F">
        <w:rPr>
          <w:rFonts w:ascii="標楷體" w:eastAsia="標楷體" w:hAnsi="標楷體" w:hint="eastAsia"/>
          <w:sz w:val="28"/>
          <w:szCs w:val="28"/>
        </w:rPr>
        <w:t>電話：</w:t>
      </w:r>
      <w:r w:rsidR="00EA448E">
        <w:rPr>
          <w:rFonts w:ascii="標楷體" w:eastAsia="標楷體" w:hAnsi="標楷體"/>
          <w:sz w:val="28"/>
          <w:szCs w:val="28"/>
        </w:rPr>
        <w:t>02-8995-3</w:t>
      </w:r>
      <w:r w:rsidR="00EA448E">
        <w:rPr>
          <w:rFonts w:ascii="標楷體" w:eastAsia="標楷體" w:hAnsi="標楷體" w:hint="eastAsia"/>
          <w:sz w:val="28"/>
          <w:szCs w:val="28"/>
        </w:rPr>
        <w:t>385</w:t>
      </w:r>
      <w:r w:rsidR="00955549" w:rsidRP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FB205F">
        <w:rPr>
          <w:rFonts w:ascii="標楷體" w:eastAsia="標楷體" w:hAnsi="標楷體" w:hint="eastAsia"/>
          <w:sz w:val="28"/>
          <w:szCs w:val="28"/>
        </w:rPr>
        <w:t xml:space="preserve"> </w:t>
      </w:r>
      <w:r w:rsidR="00EA448E">
        <w:rPr>
          <w:rFonts w:ascii="標楷體" w:eastAsia="標楷體" w:hAnsi="標楷體" w:hint="eastAsia"/>
          <w:sz w:val="28"/>
          <w:szCs w:val="28"/>
        </w:rPr>
        <w:t>林</w:t>
      </w:r>
      <w:r w:rsidRPr="00FB205F">
        <w:rPr>
          <w:rFonts w:ascii="標楷體" w:eastAsia="標楷體" w:hAnsi="標楷體" w:hint="eastAsia"/>
          <w:sz w:val="28"/>
          <w:szCs w:val="28"/>
        </w:rPr>
        <w:t>先生</w:t>
      </w:r>
    </w:p>
    <w:p w:rsidR="00E041BD" w:rsidRPr="00FB205F" w:rsidRDefault="00DB163A" w:rsidP="00DB163A">
      <w:pPr>
        <w:spacing w:line="480" w:lineRule="exact"/>
        <w:ind w:left="1290" w:rightChars="391" w:right="9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60B97" w:rsidRDefault="003F62CF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rFonts w:ascii="標楷體" w:eastAsia="標楷體" w:hAnsi="標楷體" w:hint="eastAsia"/>
          <w:sz w:val="44"/>
          <w:szCs w:val="44"/>
        </w:rPr>
        <w:lastRenderedPageBreak/>
        <w:t xml:space="preserve">    </w:t>
      </w:r>
      <w:r w:rsidR="00166891" w:rsidRPr="003F62CF">
        <w:rPr>
          <w:rFonts w:ascii="華康古印體" w:eastAsia="華康古印體" w:hAnsi="標楷體" w:hint="eastAsia"/>
          <w:sz w:val="44"/>
          <w:szCs w:val="44"/>
          <w:shd w:val="pct15" w:color="auto" w:fill="FFFFFF"/>
        </w:rPr>
        <w:t>[活動流程介紹]</w:t>
      </w:r>
    </w:p>
    <w:p w:rsidR="0099150E" w:rsidRDefault="00A16347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107950</wp:posOffset>
            </wp:positionV>
            <wp:extent cx="6087110" cy="7458075"/>
            <wp:effectExtent l="19050" t="0" r="889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sz w:val="44"/>
          <w:szCs w:val="44"/>
          <w:shd w:val="pct15" w:color="auto" w:fill="FFFFFF"/>
        </w:rPr>
      </w:pPr>
    </w:p>
    <w:p w:rsidR="0099150E" w:rsidRDefault="00A16347" w:rsidP="00863BE3">
      <w:pPr>
        <w:spacing w:line="360" w:lineRule="auto"/>
        <w:ind w:rightChars="391" w:right="938"/>
        <w:rPr>
          <w:rFonts w:ascii="華康古印體" w:eastAsia="華康古印體" w:hAnsi="標楷體"/>
          <w:sz w:val="44"/>
          <w:szCs w:val="4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54610</wp:posOffset>
            </wp:positionV>
            <wp:extent cx="1216025" cy="1251585"/>
            <wp:effectExtent l="0" t="0" r="3175" b="0"/>
            <wp:wrapNone/>
            <wp:docPr id="1" name="圖片 2" descr="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50E" w:rsidRPr="0099150E" w:rsidRDefault="0099150E" w:rsidP="003F62CF">
      <w:pPr>
        <w:spacing w:line="360" w:lineRule="auto"/>
        <w:ind w:rightChars="391" w:right="938"/>
        <w:jc w:val="center"/>
        <w:rPr>
          <w:rFonts w:ascii="華康古印體" w:eastAsia="華康古印體" w:hAnsi="標楷體"/>
          <w:b/>
          <w:sz w:val="44"/>
          <w:szCs w:val="44"/>
          <w:shd w:val="pct15" w:color="auto" w:fill="FFFFFF"/>
        </w:rPr>
      </w:pPr>
      <w:r w:rsidRPr="0099150E">
        <w:rPr>
          <w:rFonts w:ascii="Calibri" w:eastAsia="華康古印體" w:hAnsi="Calibri"/>
          <w:sz w:val="44"/>
          <w:szCs w:val="44"/>
        </w:rPr>
        <w:t xml:space="preserve">    </w:t>
      </w:r>
      <w:r w:rsidRPr="0099150E">
        <w:rPr>
          <w:rFonts w:ascii="Calibri" w:eastAsia="華康古印體" w:hAnsi="Calibri"/>
          <w:b/>
          <w:sz w:val="44"/>
          <w:szCs w:val="44"/>
        </w:rPr>
        <w:t xml:space="preserve"> </w:t>
      </w:r>
      <w:r w:rsidRPr="0099150E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>[活動介紹]</w:t>
      </w:r>
      <w:r w:rsidR="00170DAB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>-</w:t>
      </w:r>
      <w:r w:rsidR="003E778B" w:rsidRPr="003E778B">
        <w:rPr>
          <w:rFonts w:ascii="華康古印體" w:eastAsia="華康古印體" w:hAnsi="標楷體" w:hint="eastAsia"/>
          <w:b/>
          <w:sz w:val="44"/>
          <w:szCs w:val="44"/>
          <w:shd w:val="pct15" w:color="auto" w:fill="FFFFFF"/>
        </w:rPr>
        <w:t xml:space="preserve"> 嘎嘎歐岸賽夏文化部落</w:t>
      </w:r>
    </w:p>
    <w:p w:rsidR="0099150E" w:rsidRDefault="00F51B9F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F51B9F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</w:rPr>
        <w:t>嘎嘎歐岸賽夏文化部落</w:t>
      </w:r>
      <w:r w:rsidR="00170DAB">
        <w:rPr>
          <w:rFonts w:ascii="微軟正黑體" w:eastAsia="微軟正黑體" w:hAnsi="微軟正黑體" w:hint="eastAsia"/>
          <w:b/>
          <w:bCs/>
          <w:sz w:val="28"/>
          <w:szCs w:val="28"/>
        </w:rPr>
        <w:t>-</w:t>
      </w:r>
    </w:p>
    <w:p w:rsidR="00170DAB" w:rsidRDefault="00170DA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170DAB">
        <w:rPr>
          <w:rFonts w:ascii="微軟正黑體" w:eastAsia="微軟正黑體" w:hAnsi="微軟正黑體" w:hint="eastAsia"/>
          <w:bCs/>
          <w:sz w:val="28"/>
          <w:szCs w:val="28"/>
        </w:rPr>
        <w:t xml:space="preserve">    </w:t>
      </w:r>
      <w:r w:rsidR="003E778B">
        <w:rPr>
          <w:rFonts w:ascii="微軟正黑體" w:eastAsia="微軟正黑體" w:hAnsi="微軟正黑體" w:hint="eastAsia"/>
          <w:bCs/>
          <w:sz w:val="28"/>
          <w:szCs w:val="28"/>
        </w:rPr>
        <w:t>千篇一律的聯誼活動玩膩了?試試主題性的聯誼活動。原民會透過原住民文化推廣，選定原住民相關主題的活動，除了讓活動更豐富外，更讓原住民的熱情來感染害羞的單身男女們。</w:t>
      </w:r>
    </w:p>
    <w:p w:rsidR="003E778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>
        <w:rPr>
          <w:rFonts w:ascii="微軟正黑體" w:eastAsia="微軟正黑體" w:hAnsi="微軟正黑體" w:hint="eastAsia"/>
          <w:bCs/>
          <w:sz w:val="28"/>
          <w:szCs w:val="28"/>
        </w:rPr>
        <w:t xml:space="preserve">    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嘎嘎歐岸賽夏文化部落</w:t>
      </w:r>
      <w:r>
        <w:rPr>
          <w:rFonts w:ascii="微軟正黑體" w:eastAsia="微軟正黑體" w:hAnsi="微軟正黑體" w:hint="eastAsia"/>
          <w:bCs/>
          <w:sz w:val="28"/>
          <w:szCs w:val="28"/>
        </w:rPr>
        <w:t>位於苗栗南庄，</w:t>
      </w:r>
      <w:r w:rsidR="00D45B14">
        <w:rPr>
          <w:rFonts w:ascii="微軟正黑體" w:eastAsia="微軟正黑體" w:hAnsi="微軟正黑體" w:hint="eastAsia"/>
          <w:bCs/>
          <w:sz w:val="28"/>
          <w:szCs w:val="28"/>
        </w:rPr>
        <w:t>南庄除了是客家鄉鎮外，也是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賽夏族人的棲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lastRenderedPageBreak/>
        <w:t>息地</w:t>
      </w:r>
      <w:r w:rsidR="00D45B14">
        <w:rPr>
          <w:rFonts w:ascii="微軟正黑體" w:eastAsia="微軟正黑體" w:hAnsi="微軟正黑體" w:hint="eastAsia"/>
          <w:bCs/>
          <w:sz w:val="28"/>
          <w:szCs w:val="28"/>
        </w:rPr>
        <w:t>，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這是全台灣第一個開發的山地部落，當地的賽夏族民居，都以竹飾還原賽夏的傳統建築，又配合藝術家的族群圖藤裝飾創作，饒富賽夏古風。此外這個部落得天獨厚，擁有原味的石造圓形劇場，並有定時性的賽夏族傳統歌舞演出</w:t>
      </w:r>
    </w:p>
    <w:p w:rsidR="003E778B" w:rsidRDefault="00D45B14" w:rsidP="00166501">
      <w:pPr>
        <w:tabs>
          <w:tab w:val="left" w:pos="1608"/>
        </w:tabs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D45B14">
        <w:rPr>
          <w:rFonts w:ascii="微軟正黑體" w:eastAsia="微軟正黑體" w:hAnsi="微軟正黑體" w:hint="eastAsia"/>
          <w:b/>
          <w:bCs/>
          <w:sz w:val="28"/>
          <w:szCs w:val="28"/>
          <w:bdr w:val="single" w:sz="4" w:space="0" w:color="auto"/>
        </w:rPr>
        <w:t>活動內容</w:t>
      </w:r>
      <w:r>
        <w:rPr>
          <w:rFonts w:ascii="微軟正黑體" w:eastAsia="微軟正黑體" w:hAnsi="微軟正黑體" w:hint="eastAsia"/>
          <w:bCs/>
          <w:sz w:val="28"/>
          <w:szCs w:val="28"/>
        </w:rPr>
        <w:t>:</w:t>
      </w:r>
      <w:r>
        <w:rPr>
          <w:rFonts w:ascii="微軟正黑體" w:eastAsia="微軟正黑體" w:hAnsi="微軟正黑體"/>
          <w:bCs/>
          <w:sz w:val="28"/>
          <w:szCs w:val="28"/>
        </w:rPr>
        <w:tab/>
      </w:r>
    </w:p>
    <w:p w:rsidR="00166501" w:rsidRPr="003E778B" w:rsidRDefault="00166501" w:rsidP="00166501">
      <w:pPr>
        <w:spacing w:line="440" w:lineRule="exact"/>
        <w:ind w:rightChars="391" w:right="938"/>
        <w:rPr>
          <w:rFonts w:ascii="微軟正黑體" w:eastAsia="微軟正黑體" w:hAnsi="微軟正黑體"/>
          <w:bCs/>
          <w:sz w:val="28"/>
          <w:szCs w:val="28"/>
        </w:rPr>
      </w:pPr>
      <w:r w:rsidRPr="00C6680A">
        <w:rPr>
          <w:rFonts w:ascii="微軟正黑體" w:eastAsia="微軟正黑體" w:hAnsi="微軟正黑體" w:hint="eastAsia"/>
          <w:b/>
          <w:bCs/>
          <w:sz w:val="28"/>
          <w:szCs w:val="28"/>
        </w:rPr>
        <w:t>部落導覽解說</w:t>
      </w:r>
      <w:r w:rsidRPr="003E778B">
        <w:rPr>
          <w:rFonts w:ascii="標楷體" w:eastAsia="標楷體" w:hAnsi="標楷體"/>
          <w:b/>
          <w:bCs/>
          <w:sz w:val="28"/>
          <w:szCs w:val="28"/>
        </w:rPr>
        <w:t>-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深</w:t>
      </w:r>
      <w:r>
        <w:rPr>
          <w:rFonts w:ascii="微軟正黑體" w:eastAsia="微軟正黑體" w:hAnsi="微軟正黑體" w:hint="eastAsia"/>
          <w:bCs/>
          <w:sz w:val="28"/>
          <w:szCs w:val="28"/>
        </w:rPr>
        <w:t>度認識賽夏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民族，從食衣住行樣樣來，讓我們增加更多知識及體驗</w:t>
      </w:r>
      <w:r>
        <w:rPr>
          <w:rFonts w:ascii="微軟正黑體" w:eastAsia="微軟正黑體" w:hAnsi="微軟正黑體" w:hint="eastAsia"/>
          <w:bCs/>
          <w:sz w:val="28"/>
          <w:szCs w:val="28"/>
        </w:rPr>
        <w:t>。也增加初次見面男女聊天話題</w:t>
      </w:r>
    </w:p>
    <w:p w:rsidR="00166501" w:rsidRPr="00166501" w:rsidRDefault="00166501" w:rsidP="00166501">
      <w:pPr>
        <w:tabs>
          <w:tab w:val="left" w:pos="1608"/>
        </w:tabs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D45B14" w:rsidRDefault="00A16347" w:rsidP="00E5706E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5863590</wp:posOffset>
            </wp:positionH>
            <wp:positionV relativeFrom="paragraph">
              <wp:posOffset>26670</wp:posOffset>
            </wp:positionV>
            <wp:extent cx="825500" cy="1419225"/>
            <wp:effectExtent l="1905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26670</wp:posOffset>
            </wp:positionV>
            <wp:extent cx="2021205" cy="1419225"/>
            <wp:effectExtent l="19050" t="0" r="0" b="0"/>
            <wp:wrapSquare wrapText="bothSides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1558925</wp:posOffset>
            </wp:positionV>
            <wp:extent cx="1377950" cy="1920875"/>
            <wp:effectExtent l="1905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78B"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賽夏原音重現</w:t>
      </w:r>
      <w:r w:rsidR="003E778B" w:rsidRPr="003E778B">
        <w:rPr>
          <w:rFonts w:ascii="微軟正黑體" w:eastAsia="微軟正黑體" w:hAnsi="微軟正黑體"/>
          <w:b/>
          <w:bCs/>
          <w:sz w:val="28"/>
          <w:szCs w:val="28"/>
        </w:rPr>
        <w:t>&amp;</w:t>
      </w:r>
      <w:r w:rsidR="003E778B"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帶動跳</w:t>
      </w:r>
      <w:r w:rsidR="003E778B" w:rsidRPr="003E778B">
        <w:rPr>
          <w:rFonts w:ascii="微軟正黑體" w:eastAsia="微軟正黑體" w:hAnsi="微軟正黑體"/>
          <w:b/>
          <w:bCs/>
          <w:sz w:val="28"/>
          <w:szCs w:val="28"/>
        </w:rPr>
        <w:t>-</w:t>
      </w:r>
      <w:r w:rsidR="00D45B14" w:rsidRPr="00D45B14">
        <w:rPr>
          <w:rFonts w:ascii="微軟正黑體" w:eastAsia="微軟正黑體" w:hAnsi="微軟正黑體" w:hint="eastAsia"/>
          <w:bCs/>
          <w:sz w:val="28"/>
          <w:szCs w:val="28"/>
        </w:rPr>
        <w:t>部落中有一群愛跳舞的青年，他們成立了一個社區舞蹈班。除了常態性的演出外，舞蹈班也代表苗栗縣參加過無數次舞蹈比賽，或受邀表演賽夏族矮靈祭，甚至縣政府所舉辦傳統歌舞比賽也曾連續兩屆比賽冠軍，今天我們就要跟著冠軍一起手足舞蹈</w:t>
      </w:r>
    </w:p>
    <w:p w:rsidR="00E5706E" w:rsidRDefault="00E5706E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3E778B" w:rsidRPr="003E778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體驗山地麻糬</w:t>
      </w:r>
      <w:r w:rsidRPr="003E778B">
        <w:rPr>
          <w:rFonts w:ascii="微軟正黑體" w:eastAsia="微軟正黑體" w:hAnsi="微軟正黑體"/>
          <w:bCs/>
          <w:sz w:val="28"/>
          <w:szCs w:val="28"/>
        </w:rPr>
        <w:t>-</w:t>
      </w:r>
    </w:p>
    <w:p w:rsidR="00170DAB" w:rsidRDefault="003E778B" w:rsidP="00166501">
      <w:pPr>
        <w:spacing w:line="440" w:lineRule="exact"/>
        <w:rPr>
          <w:rFonts w:ascii="微軟正黑體" w:eastAsia="微軟正黑體" w:hAnsi="微軟正黑體"/>
          <w:bCs/>
          <w:sz w:val="28"/>
          <w:szCs w:val="28"/>
        </w:rPr>
      </w:pP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平常只能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體驗到</w:t>
      </w:r>
      <w:r w:rsidR="00C6680A">
        <w:rPr>
          <w:rFonts w:ascii="微軟正黑體" w:eastAsia="微軟正黑體" w:hAnsi="微軟正黑體"/>
          <w:bCs/>
          <w:sz w:val="28"/>
          <w:szCs w:val="28"/>
        </w:rPr>
        <w:t>糯米做成的</w:t>
      </w:r>
      <w:r w:rsidRPr="003E778B">
        <w:rPr>
          <w:rFonts w:ascii="微軟正黑體" w:eastAsia="微軟正黑體" w:hAnsi="微軟正黑體" w:hint="eastAsia"/>
          <w:bCs/>
          <w:sz w:val="28"/>
          <w:szCs w:val="28"/>
        </w:rPr>
        <w:t>客家麻糬或是機器麻糬，今天要來體驗山地麻糬的好滋味。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男士</w:t>
      </w:r>
      <w:r w:rsidR="00C6680A">
        <w:rPr>
          <w:rFonts w:ascii="微軟正黑體" w:eastAsia="微軟正黑體" w:hAnsi="微軟正黑體"/>
          <w:bCs/>
          <w:sz w:val="28"/>
          <w:szCs w:val="28"/>
        </w:rPr>
        <w:t>們，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展現</w:t>
      </w:r>
      <w:r w:rsidR="00C6680A">
        <w:rPr>
          <w:rFonts w:ascii="微軟正黑體" w:eastAsia="微軟正黑體" w:hAnsi="微軟正黑體"/>
          <w:bCs/>
          <w:sz w:val="28"/>
          <w:szCs w:val="28"/>
        </w:rPr>
        <w:t>出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英勇</w:t>
      </w:r>
      <w:r w:rsidR="00C6680A">
        <w:rPr>
          <w:rFonts w:ascii="微軟正黑體" w:eastAsia="微軟正黑體" w:hAnsi="微軟正黑體"/>
          <w:bCs/>
          <w:sz w:val="28"/>
          <w:szCs w:val="28"/>
        </w:rPr>
        <w:t>的魄力，搗出香甜Q軟的麻糬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吧</w:t>
      </w:r>
      <w:r w:rsidR="00C6680A">
        <w:rPr>
          <w:rFonts w:ascii="微軟正黑體" w:eastAsia="微軟正黑體" w:hAnsi="微軟正黑體"/>
          <w:bCs/>
          <w:sz w:val="28"/>
          <w:szCs w:val="28"/>
        </w:rPr>
        <w:t>。</w:t>
      </w:r>
    </w:p>
    <w:p w:rsidR="00166501" w:rsidRDefault="00166501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</w:p>
    <w:p w:rsidR="003E778B" w:rsidRDefault="003E778B" w:rsidP="00166501">
      <w:pPr>
        <w:spacing w:line="440" w:lineRule="exact"/>
        <w:rPr>
          <w:rFonts w:ascii="微軟正黑體" w:eastAsia="微軟正黑體" w:hAnsi="微軟正黑體"/>
          <w:b/>
          <w:bCs/>
          <w:sz w:val="28"/>
          <w:szCs w:val="28"/>
        </w:rPr>
      </w:pPr>
      <w:r w:rsidRPr="003E778B">
        <w:rPr>
          <w:rFonts w:ascii="微軟正黑體" w:eastAsia="微軟正黑體" w:hAnsi="微軟正黑體"/>
          <w:b/>
          <w:bCs/>
          <w:sz w:val="28"/>
          <w:szCs w:val="28"/>
        </w:rPr>
        <w:t>DIY</w:t>
      </w:r>
      <w:r w:rsidRPr="003E778B">
        <w:rPr>
          <w:rFonts w:ascii="微軟正黑體" w:eastAsia="微軟正黑體" w:hAnsi="微軟正黑體" w:hint="eastAsia"/>
          <w:b/>
          <w:bCs/>
          <w:sz w:val="28"/>
          <w:szCs w:val="28"/>
        </w:rPr>
        <w:t>竹筒飯</w:t>
      </w:r>
      <w:r w:rsidRPr="003E778B">
        <w:rPr>
          <w:rFonts w:ascii="微軟正黑體" w:eastAsia="微軟正黑體" w:hAnsi="微軟正黑體"/>
          <w:b/>
          <w:bCs/>
          <w:sz w:val="28"/>
          <w:szCs w:val="28"/>
        </w:rPr>
        <w:t>-</w:t>
      </w:r>
    </w:p>
    <w:p w:rsidR="0099150E" w:rsidRPr="003E778B" w:rsidRDefault="00A16347" w:rsidP="0016650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50800</wp:posOffset>
            </wp:positionV>
            <wp:extent cx="1955800" cy="1474470"/>
            <wp:effectExtent l="19050" t="0" r="635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80A" w:rsidRPr="00C6680A">
        <w:rPr>
          <w:rFonts w:ascii="微軟正黑體" w:eastAsia="微軟正黑體" w:hAnsi="微軟正黑體"/>
          <w:bCs/>
          <w:sz w:val="28"/>
          <w:szCs w:val="28"/>
        </w:rPr>
        <w:t>竹筒飯是原住民族料理米食的一種方式，源自於早期原住民族要上山打獵，考量在山上所需之食物補給，因而發明這種保存容易又攜帶方便的料理方式，以作為上山打獵時充飢之用，竹筒飯經過烹煮之後，竹膜會包著竹筒內的飯，冷卻剖開後很容易就能將竹膜及飯整條拿下來，竹筒飯在烹煮時會充分吸收竹子的香味，所以食用時會有一股天然的竹子香味。</w:t>
      </w:r>
      <w:r w:rsidR="00C6680A">
        <w:rPr>
          <w:rFonts w:ascii="微軟正黑體" w:eastAsia="微軟正黑體" w:hAnsi="微軟正黑體" w:hint="eastAsia"/>
          <w:bCs/>
          <w:sz w:val="28"/>
          <w:szCs w:val="28"/>
        </w:rPr>
        <w:t>今天也來製作自己的竹筒飯作為回程的愛情補給吧。</w:t>
      </w:r>
    </w:p>
    <w:sectPr w:rsidR="0099150E" w:rsidRPr="003E778B" w:rsidSect="00BE40D7">
      <w:headerReference w:type="default" r:id="rId19"/>
      <w:footerReference w:type="even" r:id="rId20"/>
      <w:footerReference w:type="default" r:id="rId21"/>
      <w:pgSz w:w="11907" w:h="16840" w:code="9"/>
      <w:pgMar w:top="1134" w:right="567" w:bottom="624" w:left="567" w:header="0" w:footer="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FE" w:rsidRDefault="00B514FE">
      <w:r>
        <w:separator/>
      </w:r>
    </w:p>
  </w:endnote>
  <w:endnote w:type="continuationSeparator" w:id="0">
    <w:p w:rsidR="00B514FE" w:rsidRDefault="00B51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造中鋼筆行楷">
    <w:altName w:val="新細明體"/>
    <w:charset w:val="88"/>
    <w:family w:val="swiss"/>
    <w:pitch w:val="variable"/>
    <w:sig w:usb0="00000003" w:usb1="28880000" w:usb2="00000016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73" w:rsidRDefault="00DB065E" w:rsidP="00621159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3177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31773" w:rsidRDefault="00431773" w:rsidP="00114CD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73" w:rsidRDefault="00DB065E" w:rsidP="00621159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3177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F065D">
      <w:rPr>
        <w:rStyle w:val="aa"/>
        <w:noProof/>
      </w:rPr>
      <w:t>1</w:t>
    </w:r>
    <w:r>
      <w:rPr>
        <w:rStyle w:val="aa"/>
      </w:rPr>
      <w:fldChar w:fldCharType="end"/>
    </w:r>
  </w:p>
  <w:p w:rsidR="00431773" w:rsidRDefault="00431773" w:rsidP="00114CD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FE" w:rsidRDefault="00B514FE">
      <w:r>
        <w:separator/>
      </w:r>
    </w:p>
  </w:footnote>
  <w:footnote w:type="continuationSeparator" w:id="0">
    <w:p w:rsidR="00B514FE" w:rsidRDefault="00B51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D02" w:rsidRDefault="00A16347">
    <w:pPr>
      <w:pStyle w:val="ac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88900</wp:posOffset>
          </wp:positionV>
          <wp:extent cx="7366000" cy="10579100"/>
          <wp:effectExtent l="19050" t="0" r="6350" b="0"/>
          <wp:wrapNone/>
          <wp:docPr id="2" name="圖片 2" descr="099_0087_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99_0087_0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0" cy="1057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2632"/>
    <w:multiLevelType w:val="hybridMultilevel"/>
    <w:tmpl w:val="E362CA54"/>
    <w:lvl w:ilvl="0" w:tplc="A2401832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42E313D"/>
    <w:multiLevelType w:val="hybridMultilevel"/>
    <w:tmpl w:val="7F6493A2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AB7D97"/>
    <w:multiLevelType w:val="hybridMultilevel"/>
    <w:tmpl w:val="DC74F590"/>
    <w:lvl w:ilvl="0" w:tplc="B67C2272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584244"/>
    <w:multiLevelType w:val="hybridMultilevel"/>
    <w:tmpl w:val="BAECA4F0"/>
    <w:lvl w:ilvl="0" w:tplc="6E18FA5C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A00928"/>
    <w:multiLevelType w:val="hybridMultilevel"/>
    <w:tmpl w:val="CE02AAAE"/>
    <w:lvl w:ilvl="0" w:tplc="3DA69BB8">
      <w:start w:val="1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9B426F"/>
    <w:multiLevelType w:val="hybridMultilevel"/>
    <w:tmpl w:val="ABB49B5A"/>
    <w:lvl w:ilvl="0" w:tplc="512A331E">
      <w:start w:val="1"/>
      <w:numFmt w:val="taiwaneseCountingThousand"/>
      <w:lvlText w:val="(%1)"/>
      <w:lvlJc w:val="left"/>
      <w:pPr>
        <w:tabs>
          <w:tab w:val="num" w:pos="1287"/>
        </w:tabs>
        <w:ind w:left="1287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CAA3451"/>
    <w:multiLevelType w:val="hybridMultilevel"/>
    <w:tmpl w:val="D4F8D62E"/>
    <w:lvl w:ilvl="0" w:tplc="8A3CA1BA">
      <w:start w:val="1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7">
    <w:nsid w:val="72447D80"/>
    <w:multiLevelType w:val="hybridMultilevel"/>
    <w:tmpl w:val="DC74F590"/>
    <w:lvl w:ilvl="0" w:tplc="B67C2272">
      <w:start w:val="3"/>
      <w:numFmt w:val="taiwaneseCountingThousand"/>
      <w:lvlText w:val="(%1)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6F"/>
    <w:rsid w:val="00003DE3"/>
    <w:rsid w:val="00004419"/>
    <w:rsid w:val="00005291"/>
    <w:rsid w:val="00013B48"/>
    <w:rsid w:val="0001670A"/>
    <w:rsid w:val="00020EBA"/>
    <w:rsid w:val="00033100"/>
    <w:rsid w:val="00035A8C"/>
    <w:rsid w:val="00043260"/>
    <w:rsid w:val="0004504C"/>
    <w:rsid w:val="00054770"/>
    <w:rsid w:val="00055D06"/>
    <w:rsid w:val="00057855"/>
    <w:rsid w:val="00060959"/>
    <w:rsid w:val="0006559C"/>
    <w:rsid w:val="00066FD9"/>
    <w:rsid w:val="000720DC"/>
    <w:rsid w:val="00072BCD"/>
    <w:rsid w:val="00080F73"/>
    <w:rsid w:val="0008502C"/>
    <w:rsid w:val="00091A2B"/>
    <w:rsid w:val="00096C94"/>
    <w:rsid w:val="000A0BCE"/>
    <w:rsid w:val="000A10C7"/>
    <w:rsid w:val="000A1F7A"/>
    <w:rsid w:val="000B5466"/>
    <w:rsid w:val="000C02C6"/>
    <w:rsid w:val="000C4406"/>
    <w:rsid w:val="000D021C"/>
    <w:rsid w:val="000D369F"/>
    <w:rsid w:val="000D49E3"/>
    <w:rsid w:val="000D5E36"/>
    <w:rsid w:val="000E45F2"/>
    <w:rsid w:val="000E4681"/>
    <w:rsid w:val="000E641F"/>
    <w:rsid w:val="000E7A52"/>
    <w:rsid w:val="000F0492"/>
    <w:rsid w:val="000F16E2"/>
    <w:rsid w:val="000F26EC"/>
    <w:rsid w:val="000F6A1A"/>
    <w:rsid w:val="000F7FA2"/>
    <w:rsid w:val="00102E0D"/>
    <w:rsid w:val="00103908"/>
    <w:rsid w:val="001044AA"/>
    <w:rsid w:val="001046A3"/>
    <w:rsid w:val="001050C6"/>
    <w:rsid w:val="001053A4"/>
    <w:rsid w:val="00112ECA"/>
    <w:rsid w:val="0011383F"/>
    <w:rsid w:val="00114CD2"/>
    <w:rsid w:val="0011545C"/>
    <w:rsid w:val="001162E2"/>
    <w:rsid w:val="001261FA"/>
    <w:rsid w:val="00127D3B"/>
    <w:rsid w:val="001300F2"/>
    <w:rsid w:val="00132DE9"/>
    <w:rsid w:val="001372AE"/>
    <w:rsid w:val="0013776F"/>
    <w:rsid w:val="001418AA"/>
    <w:rsid w:val="001539BA"/>
    <w:rsid w:val="00154EA6"/>
    <w:rsid w:val="00160F5D"/>
    <w:rsid w:val="00165C66"/>
    <w:rsid w:val="00166501"/>
    <w:rsid w:val="00166891"/>
    <w:rsid w:val="00167E4D"/>
    <w:rsid w:val="00167E53"/>
    <w:rsid w:val="00170DAB"/>
    <w:rsid w:val="001715A0"/>
    <w:rsid w:val="00172C4E"/>
    <w:rsid w:val="00182C67"/>
    <w:rsid w:val="001854F0"/>
    <w:rsid w:val="00186562"/>
    <w:rsid w:val="001870D4"/>
    <w:rsid w:val="00191BB3"/>
    <w:rsid w:val="00192CBC"/>
    <w:rsid w:val="001944A5"/>
    <w:rsid w:val="00195029"/>
    <w:rsid w:val="001965F7"/>
    <w:rsid w:val="00196948"/>
    <w:rsid w:val="001A110B"/>
    <w:rsid w:val="001A2544"/>
    <w:rsid w:val="001A4A98"/>
    <w:rsid w:val="001A53D9"/>
    <w:rsid w:val="001B109C"/>
    <w:rsid w:val="001B13B6"/>
    <w:rsid w:val="001B1764"/>
    <w:rsid w:val="001B78F5"/>
    <w:rsid w:val="001C04B7"/>
    <w:rsid w:val="001C0932"/>
    <w:rsid w:val="001C37A8"/>
    <w:rsid w:val="001C4BEB"/>
    <w:rsid w:val="001C4F17"/>
    <w:rsid w:val="001D0678"/>
    <w:rsid w:val="001D3438"/>
    <w:rsid w:val="001D381B"/>
    <w:rsid w:val="001D3A4F"/>
    <w:rsid w:val="001D6CEC"/>
    <w:rsid w:val="001E357B"/>
    <w:rsid w:val="001E57AF"/>
    <w:rsid w:val="001E7FEB"/>
    <w:rsid w:val="001F4FE1"/>
    <w:rsid w:val="001F5583"/>
    <w:rsid w:val="001F5D23"/>
    <w:rsid w:val="0020208F"/>
    <w:rsid w:val="002028A9"/>
    <w:rsid w:val="00207BD1"/>
    <w:rsid w:val="002253F2"/>
    <w:rsid w:val="00231B64"/>
    <w:rsid w:val="00236BC0"/>
    <w:rsid w:val="00237A30"/>
    <w:rsid w:val="00241036"/>
    <w:rsid w:val="002411DE"/>
    <w:rsid w:val="00243B7F"/>
    <w:rsid w:val="00243DA0"/>
    <w:rsid w:val="002448AA"/>
    <w:rsid w:val="002525B1"/>
    <w:rsid w:val="00260A84"/>
    <w:rsid w:val="00264E03"/>
    <w:rsid w:val="002675B5"/>
    <w:rsid w:val="002761D7"/>
    <w:rsid w:val="00281564"/>
    <w:rsid w:val="00282475"/>
    <w:rsid w:val="002916BA"/>
    <w:rsid w:val="0029222D"/>
    <w:rsid w:val="002A04BA"/>
    <w:rsid w:val="002A53F4"/>
    <w:rsid w:val="002A6A97"/>
    <w:rsid w:val="002B556F"/>
    <w:rsid w:val="002C11AC"/>
    <w:rsid w:val="002C42FE"/>
    <w:rsid w:val="002D1D6C"/>
    <w:rsid w:val="002D3A59"/>
    <w:rsid w:val="002D5A2D"/>
    <w:rsid w:val="002D6E65"/>
    <w:rsid w:val="002E0A17"/>
    <w:rsid w:val="002E2D82"/>
    <w:rsid w:val="002E36B8"/>
    <w:rsid w:val="002E57E6"/>
    <w:rsid w:val="002E740E"/>
    <w:rsid w:val="002E76B6"/>
    <w:rsid w:val="002F776C"/>
    <w:rsid w:val="00300B1C"/>
    <w:rsid w:val="00300DB1"/>
    <w:rsid w:val="003034B4"/>
    <w:rsid w:val="00305D3B"/>
    <w:rsid w:val="00306830"/>
    <w:rsid w:val="003077C5"/>
    <w:rsid w:val="00327156"/>
    <w:rsid w:val="003278B1"/>
    <w:rsid w:val="00332A1B"/>
    <w:rsid w:val="003341AC"/>
    <w:rsid w:val="00334710"/>
    <w:rsid w:val="00334E1B"/>
    <w:rsid w:val="00334F06"/>
    <w:rsid w:val="0034259B"/>
    <w:rsid w:val="00343518"/>
    <w:rsid w:val="003505FE"/>
    <w:rsid w:val="00350BFA"/>
    <w:rsid w:val="00352B7A"/>
    <w:rsid w:val="00352FB5"/>
    <w:rsid w:val="00354A23"/>
    <w:rsid w:val="00357B6B"/>
    <w:rsid w:val="00362322"/>
    <w:rsid w:val="00363071"/>
    <w:rsid w:val="0036612D"/>
    <w:rsid w:val="003716DE"/>
    <w:rsid w:val="00375BD2"/>
    <w:rsid w:val="00376551"/>
    <w:rsid w:val="003801AB"/>
    <w:rsid w:val="00380D91"/>
    <w:rsid w:val="00380EE6"/>
    <w:rsid w:val="0038258A"/>
    <w:rsid w:val="0038360C"/>
    <w:rsid w:val="00391962"/>
    <w:rsid w:val="003A2E22"/>
    <w:rsid w:val="003A5647"/>
    <w:rsid w:val="003A68D4"/>
    <w:rsid w:val="003A7102"/>
    <w:rsid w:val="003A7D6D"/>
    <w:rsid w:val="003B0884"/>
    <w:rsid w:val="003B24DD"/>
    <w:rsid w:val="003B6850"/>
    <w:rsid w:val="003B75F9"/>
    <w:rsid w:val="003B779F"/>
    <w:rsid w:val="003B79AD"/>
    <w:rsid w:val="003C0A57"/>
    <w:rsid w:val="003C15A8"/>
    <w:rsid w:val="003C3802"/>
    <w:rsid w:val="003C609C"/>
    <w:rsid w:val="003C6472"/>
    <w:rsid w:val="003C6F3B"/>
    <w:rsid w:val="003D226C"/>
    <w:rsid w:val="003E4E9B"/>
    <w:rsid w:val="003E778B"/>
    <w:rsid w:val="003F2B83"/>
    <w:rsid w:val="003F424F"/>
    <w:rsid w:val="003F4AA1"/>
    <w:rsid w:val="003F4CAD"/>
    <w:rsid w:val="003F62CF"/>
    <w:rsid w:val="0041594C"/>
    <w:rsid w:val="00421938"/>
    <w:rsid w:val="00422351"/>
    <w:rsid w:val="00423711"/>
    <w:rsid w:val="00426014"/>
    <w:rsid w:val="00426805"/>
    <w:rsid w:val="00431773"/>
    <w:rsid w:val="0043280A"/>
    <w:rsid w:val="00432956"/>
    <w:rsid w:val="004337E9"/>
    <w:rsid w:val="00442CFC"/>
    <w:rsid w:val="0044509C"/>
    <w:rsid w:val="0045182D"/>
    <w:rsid w:val="004524B1"/>
    <w:rsid w:val="0045572D"/>
    <w:rsid w:val="00464990"/>
    <w:rsid w:val="004720E5"/>
    <w:rsid w:val="00472417"/>
    <w:rsid w:val="0047290A"/>
    <w:rsid w:val="00474817"/>
    <w:rsid w:val="00477126"/>
    <w:rsid w:val="00477522"/>
    <w:rsid w:val="00482D17"/>
    <w:rsid w:val="0049272E"/>
    <w:rsid w:val="00493A8E"/>
    <w:rsid w:val="00493BFF"/>
    <w:rsid w:val="004971E8"/>
    <w:rsid w:val="004A113E"/>
    <w:rsid w:val="004A1B83"/>
    <w:rsid w:val="004A6067"/>
    <w:rsid w:val="004A6BC4"/>
    <w:rsid w:val="004B148F"/>
    <w:rsid w:val="004B5251"/>
    <w:rsid w:val="004B6C4D"/>
    <w:rsid w:val="004C2D19"/>
    <w:rsid w:val="004C33A0"/>
    <w:rsid w:val="004C6A8A"/>
    <w:rsid w:val="004D234C"/>
    <w:rsid w:val="004D4C51"/>
    <w:rsid w:val="004D5E0F"/>
    <w:rsid w:val="004D60E6"/>
    <w:rsid w:val="004E1196"/>
    <w:rsid w:val="004E46B6"/>
    <w:rsid w:val="004E48A7"/>
    <w:rsid w:val="004E5787"/>
    <w:rsid w:val="004F08DD"/>
    <w:rsid w:val="004F1EBB"/>
    <w:rsid w:val="004F77C4"/>
    <w:rsid w:val="00503DFB"/>
    <w:rsid w:val="00504926"/>
    <w:rsid w:val="00506C3A"/>
    <w:rsid w:val="00507EA2"/>
    <w:rsid w:val="00512FB6"/>
    <w:rsid w:val="005258B7"/>
    <w:rsid w:val="0052644C"/>
    <w:rsid w:val="00530047"/>
    <w:rsid w:val="00530C08"/>
    <w:rsid w:val="00532663"/>
    <w:rsid w:val="005341BA"/>
    <w:rsid w:val="00534FE1"/>
    <w:rsid w:val="005356DB"/>
    <w:rsid w:val="00544620"/>
    <w:rsid w:val="00544FF7"/>
    <w:rsid w:val="005459AC"/>
    <w:rsid w:val="00546421"/>
    <w:rsid w:val="0054770B"/>
    <w:rsid w:val="00550118"/>
    <w:rsid w:val="0055195B"/>
    <w:rsid w:val="005545B6"/>
    <w:rsid w:val="00556D94"/>
    <w:rsid w:val="00557939"/>
    <w:rsid w:val="00560B97"/>
    <w:rsid w:val="00564F40"/>
    <w:rsid w:val="00565DCC"/>
    <w:rsid w:val="00566469"/>
    <w:rsid w:val="00567E1F"/>
    <w:rsid w:val="00567F2F"/>
    <w:rsid w:val="00570142"/>
    <w:rsid w:val="00570BD1"/>
    <w:rsid w:val="00570E2E"/>
    <w:rsid w:val="005755B4"/>
    <w:rsid w:val="0058235C"/>
    <w:rsid w:val="00585F62"/>
    <w:rsid w:val="00592003"/>
    <w:rsid w:val="005921A7"/>
    <w:rsid w:val="00593FE9"/>
    <w:rsid w:val="00594922"/>
    <w:rsid w:val="00596709"/>
    <w:rsid w:val="005A009E"/>
    <w:rsid w:val="005A250F"/>
    <w:rsid w:val="005A306B"/>
    <w:rsid w:val="005A5B93"/>
    <w:rsid w:val="005B11E6"/>
    <w:rsid w:val="005B1F26"/>
    <w:rsid w:val="005B4B54"/>
    <w:rsid w:val="005B60EC"/>
    <w:rsid w:val="005C2454"/>
    <w:rsid w:val="005C79FF"/>
    <w:rsid w:val="005D0C34"/>
    <w:rsid w:val="005D535F"/>
    <w:rsid w:val="005D54EF"/>
    <w:rsid w:val="005D7032"/>
    <w:rsid w:val="005D711C"/>
    <w:rsid w:val="005E4D8B"/>
    <w:rsid w:val="005E5500"/>
    <w:rsid w:val="005F03B9"/>
    <w:rsid w:val="005F1213"/>
    <w:rsid w:val="005F230E"/>
    <w:rsid w:val="005F4020"/>
    <w:rsid w:val="006075BF"/>
    <w:rsid w:val="00607E27"/>
    <w:rsid w:val="00613FDF"/>
    <w:rsid w:val="00617E4F"/>
    <w:rsid w:val="00621159"/>
    <w:rsid w:val="0062394D"/>
    <w:rsid w:val="0062603D"/>
    <w:rsid w:val="006354B9"/>
    <w:rsid w:val="00635AAD"/>
    <w:rsid w:val="00636AFE"/>
    <w:rsid w:val="006455CE"/>
    <w:rsid w:val="00647367"/>
    <w:rsid w:val="00650705"/>
    <w:rsid w:val="00652883"/>
    <w:rsid w:val="00654029"/>
    <w:rsid w:val="00655E3F"/>
    <w:rsid w:val="00662281"/>
    <w:rsid w:val="00662EF8"/>
    <w:rsid w:val="006649BF"/>
    <w:rsid w:val="00672B8D"/>
    <w:rsid w:val="006805E5"/>
    <w:rsid w:val="00681C65"/>
    <w:rsid w:val="00684728"/>
    <w:rsid w:val="0068542B"/>
    <w:rsid w:val="00687192"/>
    <w:rsid w:val="006A10DA"/>
    <w:rsid w:val="006A50F3"/>
    <w:rsid w:val="006A5928"/>
    <w:rsid w:val="006A7A38"/>
    <w:rsid w:val="006B163E"/>
    <w:rsid w:val="006B589A"/>
    <w:rsid w:val="006B6051"/>
    <w:rsid w:val="006B7BD8"/>
    <w:rsid w:val="006C107D"/>
    <w:rsid w:val="006C2997"/>
    <w:rsid w:val="006C5713"/>
    <w:rsid w:val="006C6714"/>
    <w:rsid w:val="006D08CB"/>
    <w:rsid w:val="006D6892"/>
    <w:rsid w:val="006E09F9"/>
    <w:rsid w:val="006F012A"/>
    <w:rsid w:val="006F07FD"/>
    <w:rsid w:val="006F1419"/>
    <w:rsid w:val="006F29AC"/>
    <w:rsid w:val="006F5EED"/>
    <w:rsid w:val="00714207"/>
    <w:rsid w:val="00716573"/>
    <w:rsid w:val="00717461"/>
    <w:rsid w:val="00723EE6"/>
    <w:rsid w:val="007254EE"/>
    <w:rsid w:val="007263AA"/>
    <w:rsid w:val="00730709"/>
    <w:rsid w:val="007308C2"/>
    <w:rsid w:val="00733AFE"/>
    <w:rsid w:val="00735020"/>
    <w:rsid w:val="00740E15"/>
    <w:rsid w:val="00742F3A"/>
    <w:rsid w:val="007430FD"/>
    <w:rsid w:val="00750072"/>
    <w:rsid w:val="007523B9"/>
    <w:rsid w:val="007556FA"/>
    <w:rsid w:val="0075673F"/>
    <w:rsid w:val="007645F5"/>
    <w:rsid w:val="0076557A"/>
    <w:rsid w:val="0076790E"/>
    <w:rsid w:val="00784C3F"/>
    <w:rsid w:val="00785909"/>
    <w:rsid w:val="007959B2"/>
    <w:rsid w:val="007A1A1E"/>
    <w:rsid w:val="007A378F"/>
    <w:rsid w:val="007A50B7"/>
    <w:rsid w:val="007A675A"/>
    <w:rsid w:val="007B52FF"/>
    <w:rsid w:val="007B6BD4"/>
    <w:rsid w:val="007C0B6D"/>
    <w:rsid w:val="007C3320"/>
    <w:rsid w:val="007C4951"/>
    <w:rsid w:val="007C4CB9"/>
    <w:rsid w:val="007D028C"/>
    <w:rsid w:val="007D47A8"/>
    <w:rsid w:val="007E10FD"/>
    <w:rsid w:val="007E2265"/>
    <w:rsid w:val="007E32EC"/>
    <w:rsid w:val="007E4869"/>
    <w:rsid w:val="007F197A"/>
    <w:rsid w:val="007F1FD1"/>
    <w:rsid w:val="007F3B4A"/>
    <w:rsid w:val="007F7E78"/>
    <w:rsid w:val="00803F07"/>
    <w:rsid w:val="00814B52"/>
    <w:rsid w:val="00815BA2"/>
    <w:rsid w:val="00816CF7"/>
    <w:rsid w:val="00823890"/>
    <w:rsid w:val="00832B87"/>
    <w:rsid w:val="00832C02"/>
    <w:rsid w:val="008413F9"/>
    <w:rsid w:val="0084212D"/>
    <w:rsid w:val="00842B61"/>
    <w:rsid w:val="00843792"/>
    <w:rsid w:val="00844495"/>
    <w:rsid w:val="00852E0B"/>
    <w:rsid w:val="00854CAF"/>
    <w:rsid w:val="00857EEB"/>
    <w:rsid w:val="008632EA"/>
    <w:rsid w:val="00863BE3"/>
    <w:rsid w:val="0087726D"/>
    <w:rsid w:val="008832FB"/>
    <w:rsid w:val="00884588"/>
    <w:rsid w:val="008950D1"/>
    <w:rsid w:val="008964B3"/>
    <w:rsid w:val="008A5A8A"/>
    <w:rsid w:val="008B4DEB"/>
    <w:rsid w:val="008C0FEE"/>
    <w:rsid w:val="008C4449"/>
    <w:rsid w:val="008C6C2C"/>
    <w:rsid w:val="008D2D92"/>
    <w:rsid w:val="008D374F"/>
    <w:rsid w:val="008D378C"/>
    <w:rsid w:val="008E0084"/>
    <w:rsid w:val="008E11BE"/>
    <w:rsid w:val="008E25DA"/>
    <w:rsid w:val="008E7D0C"/>
    <w:rsid w:val="008F2A36"/>
    <w:rsid w:val="008F2A38"/>
    <w:rsid w:val="008F5865"/>
    <w:rsid w:val="00903620"/>
    <w:rsid w:val="00904E4E"/>
    <w:rsid w:val="00906070"/>
    <w:rsid w:val="00907F99"/>
    <w:rsid w:val="00911C19"/>
    <w:rsid w:val="0091280A"/>
    <w:rsid w:val="00912E92"/>
    <w:rsid w:val="009139C1"/>
    <w:rsid w:val="00913C0C"/>
    <w:rsid w:val="0091445D"/>
    <w:rsid w:val="00916A85"/>
    <w:rsid w:val="00917611"/>
    <w:rsid w:val="00920D21"/>
    <w:rsid w:val="00921A39"/>
    <w:rsid w:val="00921AFC"/>
    <w:rsid w:val="0092297C"/>
    <w:rsid w:val="0092607C"/>
    <w:rsid w:val="00926D1B"/>
    <w:rsid w:val="009311F8"/>
    <w:rsid w:val="0094152E"/>
    <w:rsid w:val="009419A3"/>
    <w:rsid w:val="00942B00"/>
    <w:rsid w:val="009432D1"/>
    <w:rsid w:val="009533B7"/>
    <w:rsid w:val="00955549"/>
    <w:rsid w:val="00960F9A"/>
    <w:rsid w:val="0096143B"/>
    <w:rsid w:val="009631AD"/>
    <w:rsid w:val="00966AB9"/>
    <w:rsid w:val="00972819"/>
    <w:rsid w:val="00973A92"/>
    <w:rsid w:val="00974226"/>
    <w:rsid w:val="00976EE8"/>
    <w:rsid w:val="00981DD2"/>
    <w:rsid w:val="00983330"/>
    <w:rsid w:val="0098559E"/>
    <w:rsid w:val="0099150E"/>
    <w:rsid w:val="00993397"/>
    <w:rsid w:val="00993724"/>
    <w:rsid w:val="009A47FD"/>
    <w:rsid w:val="009A5612"/>
    <w:rsid w:val="009A7A03"/>
    <w:rsid w:val="009C66EC"/>
    <w:rsid w:val="009C7A3B"/>
    <w:rsid w:val="009D147C"/>
    <w:rsid w:val="009D29FD"/>
    <w:rsid w:val="009D6BCC"/>
    <w:rsid w:val="009D6F7E"/>
    <w:rsid w:val="009E0DDE"/>
    <w:rsid w:val="009E3338"/>
    <w:rsid w:val="009E5FE0"/>
    <w:rsid w:val="009E6C25"/>
    <w:rsid w:val="009E7987"/>
    <w:rsid w:val="009F3725"/>
    <w:rsid w:val="009F6A46"/>
    <w:rsid w:val="009F7D18"/>
    <w:rsid w:val="00A0056F"/>
    <w:rsid w:val="00A055FE"/>
    <w:rsid w:val="00A0620B"/>
    <w:rsid w:val="00A11F32"/>
    <w:rsid w:val="00A146E8"/>
    <w:rsid w:val="00A16347"/>
    <w:rsid w:val="00A231F8"/>
    <w:rsid w:val="00A25FA4"/>
    <w:rsid w:val="00A334D5"/>
    <w:rsid w:val="00A3749B"/>
    <w:rsid w:val="00A41FAD"/>
    <w:rsid w:val="00A4253E"/>
    <w:rsid w:val="00A45FF5"/>
    <w:rsid w:val="00A50F31"/>
    <w:rsid w:val="00A51395"/>
    <w:rsid w:val="00A545BD"/>
    <w:rsid w:val="00A555F6"/>
    <w:rsid w:val="00A65368"/>
    <w:rsid w:val="00A74913"/>
    <w:rsid w:val="00A77EBD"/>
    <w:rsid w:val="00A8161E"/>
    <w:rsid w:val="00A8518B"/>
    <w:rsid w:val="00A90368"/>
    <w:rsid w:val="00A93E55"/>
    <w:rsid w:val="00A972B1"/>
    <w:rsid w:val="00A97819"/>
    <w:rsid w:val="00AA023F"/>
    <w:rsid w:val="00AA1F37"/>
    <w:rsid w:val="00AA3461"/>
    <w:rsid w:val="00AA4B80"/>
    <w:rsid w:val="00AB2AD8"/>
    <w:rsid w:val="00AB71B6"/>
    <w:rsid w:val="00AB7FF2"/>
    <w:rsid w:val="00AC1386"/>
    <w:rsid w:val="00AC6B53"/>
    <w:rsid w:val="00AD068C"/>
    <w:rsid w:val="00AD1878"/>
    <w:rsid w:val="00AD1E36"/>
    <w:rsid w:val="00AD579C"/>
    <w:rsid w:val="00AE04BA"/>
    <w:rsid w:val="00AE139D"/>
    <w:rsid w:val="00AE7AF4"/>
    <w:rsid w:val="00AF2635"/>
    <w:rsid w:val="00AF4087"/>
    <w:rsid w:val="00AF46B4"/>
    <w:rsid w:val="00AF5A68"/>
    <w:rsid w:val="00B00412"/>
    <w:rsid w:val="00B03439"/>
    <w:rsid w:val="00B066A7"/>
    <w:rsid w:val="00B066FC"/>
    <w:rsid w:val="00B07BAF"/>
    <w:rsid w:val="00B13452"/>
    <w:rsid w:val="00B13B2B"/>
    <w:rsid w:val="00B16B4A"/>
    <w:rsid w:val="00B20E31"/>
    <w:rsid w:val="00B22AFE"/>
    <w:rsid w:val="00B27F27"/>
    <w:rsid w:val="00B27F73"/>
    <w:rsid w:val="00B358C6"/>
    <w:rsid w:val="00B40D02"/>
    <w:rsid w:val="00B43C6B"/>
    <w:rsid w:val="00B514FE"/>
    <w:rsid w:val="00B526CC"/>
    <w:rsid w:val="00B5337E"/>
    <w:rsid w:val="00B53BB4"/>
    <w:rsid w:val="00B544EC"/>
    <w:rsid w:val="00B5507E"/>
    <w:rsid w:val="00B57992"/>
    <w:rsid w:val="00B610F2"/>
    <w:rsid w:val="00B611B3"/>
    <w:rsid w:val="00B616F1"/>
    <w:rsid w:val="00B65875"/>
    <w:rsid w:val="00B666DE"/>
    <w:rsid w:val="00B67089"/>
    <w:rsid w:val="00B67F05"/>
    <w:rsid w:val="00B76FDE"/>
    <w:rsid w:val="00B7771F"/>
    <w:rsid w:val="00B82959"/>
    <w:rsid w:val="00B84599"/>
    <w:rsid w:val="00B87815"/>
    <w:rsid w:val="00B95465"/>
    <w:rsid w:val="00B95791"/>
    <w:rsid w:val="00B977B5"/>
    <w:rsid w:val="00BA16CC"/>
    <w:rsid w:val="00BA4897"/>
    <w:rsid w:val="00BA4987"/>
    <w:rsid w:val="00BA6F11"/>
    <w:rsid w:val="00BB097D"/>
    <w:rsid w:val="00BB5611"/>
    <w:rsid w:val="00BB7547"/>
    <w:rsid w:val="00BC2152"/>
    <w:rsid w:val="00BC495D"/>
    <w:rsid w:val="00BD0FD6"/>
    <w:rsid w:val="00BD23EA"/>
    <w:rsid w:val="00BD50AD"/>
    <w:rsid w:val="00BD59F7"/>
    <w:rsid w:val="00BD6336"/>
    <w:rsid w:val="00BD6EFA"/>
    <w:rsid w:val="00BE058A"/>
    <w:rsid w:val="00BE40D7"/>
    <w:rsid w:val="00BE61AE"/>
    <w:rsid w:val="00BE6277"/>
    <w:rsid w:val="00C02092"/>
    <w:rsid w:val="00C06425"/>
    <w:rsid w:val="00C10959"/>
    <w:rsid w:val="00C11D3C"/>
    <w:rsid w:val="00C15442"/>
    <w:rsid w:val="00C16258"/>
    <w:rsid w:val="00C17526"/>
    <w:rsid w:val="00C1777C"/>
    <w:rsid w:val="00C17C2D"/>
    <w:rsid w:val="00C22E7C"/>
    <w:rsid w:val="00C24929"/>
    <w:rsid w:val="00C250E6"/>
    <w:rsid w:val="00C312E6"/>
    <w:rsid w:val="00C3481D"/>
    <w:rsid w:val="00C34D28"/>
    <w:rsid w:val="00C36B47"/>
    <w:rsid w:val="00C37175"/>
    <w:rsid w:val="00C47C1E"/>
    <w:rsid w:val="00C520EC"/>
    <w:rsid w:val="00C575F1"/>
    <w:rsid w:val="00C604C3"/>
    <w:rsid w:val="00C60D0B"/>
    <w:rsid w:val="00C6522F"/>
    <w:rsid w:val="00C6680A"/>
    <w:rsid w:val="00C70C1F"/>
    <w:rsid w:val="00C73549"/>
    <w:rsid w:val="00C76B63"/>
    <w:rsid w:val="00C77751"/>
    <w:rsid w:val="00C84612"/>
    <w:rsid w:val="00C86F88"/>
    <w:rsid w:val="00C87B39"/>
    <w:rsid w:val="00C90F0F"/>
    <w:rsid w:val="00C92BAE"/>
    <w:rsid w:val="00C93A44"/>
    <w:rsid w:val="00C93AF0"/>
    <w:rsid w:val="00C97617"/>
    <w:rsid w:val="00C97CF5"/>
    <w:rsid w:val="00CA1AE0"/>
    <w:rsid w:val="00CA253F"/>
    <w:rsid w:val="00CA2D20"/>
    <w:rsid w:val="00CA72B1"/>
    <w:rsid w:val="00CA7394"/>
    <w:rsid w:val="00CB1CF9"/>
    <w:rsid w:val="00CB51B8"/>
    <w:rsid w:val="00CB544F"/>
    <w:rsid w:val="00CB6649"/>
    <w:rsid w:val="00CB6881"/>
    <w:rsid w:val="00CB733F"/>
    <w:rsid w:val="00CB7B36"/>
    <w:rsid w:val="00CC1D4F"/>
    <w:rsid w:val="00CC35BC"/>
    <w:rsid w:val="00CC76AF"/>
    <w:rsid w:val="00CD011A"/>
    <w:rsid w:val="00CD1656"/>
    <w:rsid w:val="00CD2B55"/>
    <w:rsid w:val="00CD4C14"/>
    <w:rsid w:val="00CD78DE"/>
    <w:rsid w:val="00CE0D9F"/>
    <w:rsid w:val="00CE15DA"/>
    <w:rsid w:val="00CE1E40"/>
    <w:rsid w:val="00CE39DD"/>
    <w:rsid w:val="00CE43FE"/>
    <w:rsid w:val="00CE5219"/>
    <w:rsid w:val="00CE540F"/>
    <w:rsid w:val="00CE7466"/>
    <w:rsid w:val="00CE7F4E"/>
    <w:rsid w:val="00CF026F"/>
    <w:rsid w:val="00CF3F79"/>
    <w:rsid w:val="00D002B5"/>
    <w:rsid w:val="00D031AB"/>
    <w:rsid w:val="00D112CE"/>
    <w:rsid w:val="00D16C21"/>
    <w:rsid w:val="00D202CF"/>
    <w:rsid w:val="00D23552"/>
    <w:rsid w:val="00D260B1"/>
    <w:rsid w:val="00D31891"/>
    <w:rsid w:val="00D32AED"/>
    <w:rsid w:val="00D369C7"/>
    <w:rsid w:val="00D45B14"/>
    <w:rsid w:val="00D61696"/>
    <w:rsid w:val="00D64C47"/>
    <w:rsid w:val="00D67DDA"/>
    <w:rsid w:val="00D700B4"/>
    <w:rsid w:val="00D701B5"/>
    <w:rsid w:val="00D70F0A"/>
    <w:rsid w:val="00D72459"/>
    <w:rsid w:val="00D74FD0"/>
    <w:rsid w:val="00D768AE"/>
    <w:rsid w:val="00D77B45"/>
    <w:rsid w:val="00D802F5"/>
    <w:rsid w:val="00D80BB3"/>
    <w:rsid w:val="00D8285A"/>
    <w:rsid w:val="00D85895"/>
    <w:rsid w:val="00D85C63"/>
    <w:rsid w:val="00D874FC"/>
    <w:rsid w:val="00D91BB8"/>
    <w:rsid w:val="00D95349"/>
    <w:rsid w:val="00D97DE1"/>
    <w:rsid w:val="00DA2106"/>
    <w:rsid w:val="00DA61DE"/>
    <w:rsid w:val="00DA7DA7"/>
    <w:rsid w:val="00DB065E"/>
    <w:rsid w:val="00DB09AA"/>
    <w:rsid w:val="00DB163A"/>
    <w:rsid w:val="00DB20EB"/>
    <w:rsid w:val="00DB54B5"/>
    <w:rsid w:val="00DB5B6C"/>
    <w:rsid w:val="00DB6807"/>
    <w:rsid w:val="00DB727C"/>
    <w:rsid w:val="00DC0374"/>
    <w:rsid w:val="00DC4934"/>
    <w:rsid w:val="00DC57C9"/>
    <w:rsid w:val="00DD49D2"/>
    <w:rsid w:val="00DE5B61"/>
    <w:rsid w:val="00DE5D57"/>
    <w:rsid w:val="00DE7B9D"/>
    <w:rsid w:val="00DE7DE0"/>
    <w:rsid w:val="00DF16E6"/>
    <w:rsid w:val="00DF35AC"/>
    <w:rsid w:val="00DF5C3D"/>
    <w:rsid w:val="00E0314A"/>
    <w:rsid w:val="00E03A68"/>
    <w:rsid w:val="00E041BD"/>
    <w:rsid w:val="00E10C53"/>
    <w:rsid w:val="00E12146"/>
    <w:rsid w:val="00E12B57"/>
    <w:rsid w:val="00E2021B"/>
    <w:rsid w:val="00E205CC"/>
    <w:rsid w:val="00E24916"/>
    <w:rsid w:val="00E30A1C"/>
    <w:rsid w:val="00E30CBF"/>
    <w:rsid w:val="00E3441F"/>
    <w:rsid w:val="00E353DD"/>
    <w:rsid w:val="00E36BA6"/>
    <w:rsid w:val="00E37241"/>
    <w:rsid w:val="00E37EB9"/>
    <w:rsid w:val="00E403A1"/>
    <w:rsid w:val="00E45DD0"/>
    <w:rsid w:val="00E54245"/>
    <w:rsid w:val="00E56BC8"/>
    <w:rsid w:val="00E5706E"/>
    <w:rsid w:val="00E632A6"/>
    <w:rsid w:val="00E6399D"/>
    <w:rsid w:val="00E65B97"/>
    <w:rsid w:val="00E66B8E"/>
    <w:rsid w:val="00E7227D"/>
    <w:rsid w:val="00E76E08"/>
    <w:rsid w:val="00E77933"/>
    <w:rsid w:val="00E809A9"/>
    <w:rsid w:val="00E83FBB"/>
    <w:rsid w:val="00E84151"/>
    <w:rsid w:val="00E84233"/>
    <w:rsid w:val="00E918A7"/>
    <w:rsid w:val="00E91F88"/>
    <w:rsid w:val="00E9267D"/>
    <w:rsid w:val="00E9420F"/>
    <w:rsid w:val="00EA0080"/>
    <w:rsid w:val="00EA1D46"/>
    <w:rsid w:val="00EA448E"/>
    <w:rsid w:val="00EA6D42"/>
    <w:rsid w:val="00EB016E"/>
    <w:rsid w:val="00EC1583"/>
    <w:rsid w:val="00EC1F4A"/>
    <w:rsid w:val="00EC3769"/>
    <w:rsid w:val="00EC3D31"/>
    <w:rsid w:val="00EC40BE"/>
    <w:rsid w:val="00EC4436"/>
    <w:rsid w:val="00EC4C7B"/>
    <w:rsid w:val="00EC5A29"/>
    <w:rsid w:val="00ED1759"/>
    <w:rsid w:val="00ED379E"/>
    <w:rsid w:val="00ED4702"/>
    <w:rsid w:val="00EE29DC"/>
    <w:rsid w:val="00EE434D"/>
    <w:rsid w:val="00EE542C"/>
    <w:rsid w:val="00EE6261"/>
    <w:rsid w:val="00EE724F"/>
    <w:rsid w:val="00EE7646"/>
    <w:rsid w:val="00EF07F3"/>
    <w:rsid w:val="00EF32B0"/>
    <w:rsid w:val="00EF70AE"/>
    <w:rsid w:val="00F026D1"/>
    <w:rsid w:val="00F04118"/>
    <w:rsid w:val="00F048B3"/>
    <w:rsid w:val="00F0672A"/>
    <w:rsid w:val="00F07541"/>
    <w:rsid w:val="00F14466"/>
    <w:rsid w:val="00F1746B"/>
    <w:rsid w:val="00F30376"/>
    <w:rsid w:val="00F320EF"/>
    <w:rsid w:val="00F33904"/>
    <w:rsid w:val="00F42E57"/>
    <w:rsid w:val="00F42F9F"/>
    <w:rsid w:val="00F44BB3"/>
    <w:rsid w:val="00F4502A"/>
    <w:rsid w:val="00F518F6"/>
    <w:rsid w:val="00F51B9F"/>
    <w:rsid w:val="00F51E05"/>
    <w:rsid w:val="00F52E01"/>
    <w:rsid w:val="00F5652F"/>
    <w:rsid w:val="00F62751"/>
    <w:rsid w:val="00F63A5B"/>
    <w:rsid w:val="00F76C2F"/>
    <w:rsid w:val="00F83E60"/>
    <w:rsid w:val="00F84384"/>
    <w:rsid w:val="00F86420"/>
    <w:rsid w:val="00F92C18"/>
    <w:rsid w:val="00F95C05"/>
    <w:rsid w:val="00FA17D3"/>
    <w:rsid w:val="00FA2468"/>
    <w:rsid w:val="00FA730F"/>
    <w:rsid w:val="00FB205F"/>
    <w:rsid w:val="00FB6736"/>
    <w:rsid w:val="00FC0C60"/>
    <w:rsid w:val="00FC5B93"/>
    <w:rsid w:val="00FD12C4"/>
    <w:rsid w:val="00FD25E8"/>
    <w:rsid w:val="00FD2841"/>
    <w:rsid w:val="00FD3BDF"/>
    <w:rsid w:val="00FD4FBE"/>
    <w:rsid w:val="00FD6514"/>
    <w:rsid w:val="00FD79B4"/>
    <w:rsid w:val="00FD7F8D"/>
    <w:rsid w:val="00FE1492"/>
    <w:rsid w:val="00FE4388"/>
    <w:rsid w:val="00FF065D"/>
    <w:rsid w:val="00FF3DC3"/>
    <w:rsid w:val="00FF5F8F"/>
    <w:rsid w:val="00FF6E79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7A03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A7A03"/>
    <w:pPr>
      <w:ind w:left="113" w:right="113"/>
    </w:pPr>
    <w:rPr>
      <w:rFonts w:eastAsia="標楷體"/>
      <w:sz w:val="32"/>
    </w:rPr>
  </w:style>
  <w:style w:type="character" w:styleId="a4">
    <w:name w:val="Hyperlink"/>
    <w:rsid w:val="009A7A03"/>
    <w:rPr>
      <w:color w:val="0000FF"/>
      <w:u w:val="single"/>
    </w:rPr>
  </w:style>
  <w:style w:type="paragraph" w:customStyle="1" w:styleId="Default">
    <w:name w:val="Default"/>
    <w:rsid w:val="009A7A03"/>
    <w:pPr>
      <w:widowControl w:val="0"/>
      <w:autoSpaceDE w:val="0"/>
      <w:autoSpaceDN w:val="0"/>
      <w:adjustRightInd w:val="0"/>
    </w:pPr>
    <w:rPr>
      <w:rFonts w:ascii="標楷體" w:eastAsia="標楷體"/>
    </w:rPr>
  </w:style>
  <w:style w:type="paragraph" w:styleId="a5">
    <w:name w:val="Body Text Indent"/>
    <w:basedOn w:val="Default"/>
    <w:next w:val="Default"/>
    <w:rsid w:val="009A7A03"/>
    <w:rPr>
      <w:sz w:val="24"/>
    </w:rPr>
  </w:style>
  <w:style w:type="paragraph" w:styleId="a6">
    <w:name w:val="Balloon Text"/>
    <w:basedOn w:val="a"/>
    <w:semiHidden/>
    <w:rsid w:val="009A7A03"/>
    <w:rPr>
      <w:rFonts w:ascii="Arial" w:hAnsi="Arial"/>
      <w:sz w:val="18"/>
      <w:szCs w:val="18"/>
    </w:rPr>
  </w:style>
  <w:style w:type="paragraph" w:styleId="HTML">
    <w:name w:val="HTML Preformatted"/>
    <w:basedOn w:val="a"/>
    <w:rsid w:val="005F12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細明體" w:cs="細明體"/>
      <w:szCs w:val="24"/>
    </w:rPr>
  </w:style>
  <w:style w:type="paragraph" w:styleId="a7">
    <w:name w:val="Salutation"/>
    <w:basedOn w:val="a"/>
    <w:next w:val="a"/>
    <w:rsid w:val="007645F5"/>
    <w:rPr>
      <w:rFonts w:ascii="新造中鋼筆行楷" w:eastAsia="新造中鋼筆行楷"/>
      <w:sz w:val="28"/>
      <w:szCs w:val="28"/>
    </w:rPr>
  </w:style>
  <w:style w:type="paragraph" w:styleId="a8">
    <w:name w:val="Closing"/>
    <w:basedOn w:val="a"/>
    <w:rsid w:val="007645F5"/>
    <w:pPr>
      <w:ind w:leftChars="1800" w:left="100"/>
    </w:pPr>
    <w:rPr>
      <w:rFonts w:ascii="新造中鋼筆行楷" w:eastAsia="新造中鋼筆行楷"/>
      <w:sz w:val="28"/>
      <w:szCs w:val="28"/>
    </w:rPr>
  </w:style>
  <w:style w:type="paragraph" w:styleId="2">
    <w:name w:val="Body Text Indent 2"/>
    <w:basedOn w:val="a"/>
    <w:rsid w:val="003C0A57"/>
    <w:pPr>
      <w:spacing w:after="120" w:line="480" w:lineRule="auto"/>
      <w:ind w:leftChars="200" w:left="480"/>
    </w:pPr>
  </w:style>
  <w:style w:type="paragraph" w:styleId="Web">
    <w:name w:val="Normal (Web)"/>
    <w:basedOn w:val="a"/>
    <w:uiPriority w:val="99"/>
    <w:rsid w:val="003034B4"/>
    <w:pPr>
      <w:widowControl/>
      <w:adjustRightInd/>
      <w:spacing w:line="240" w:lineRule="auto"/>
      <w:textAlignment w:val="auto"/>
    </w:pPr>
    <w:rPr>
      <w:rFonts w:ascii="Arial" w:hAnsi="Arial" w:cs="Arial"/>
      <w:color w:val="666666"/>
      <w:sz w:val="18"/>
      <w:szCs w:val="18"/>
    </w:rPr>
  </w:style>
  <w:style w:type="paragraph" w:styleId="a9">
    <w:name w:val="footer"/>
    <w:basedOn w:val="a"/>
    <w:rsid w:val="00114CD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114CD2"/>
  </w:style>
  <w:style w:type="table" w:styleId="ab">
    <w:name w:val="Table Grid"/>
    <w:basedOn w:val="a1"/>
    <w:rsid w:val="00B611B3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41">
    <w:name w:val="style141"/>
    <w:rsid w:val="00CE39DD"/>
    <w:rPr>
      <w:sz w:val="18"/>
      <w:szCs w:val="18"/>
    </w:rPr>
  </w:style>
  <w:style w:type="paragraph" w:styleId="ac">
    <w:name w:val="header"/>
    <w:basedOn w:val="a"/>
    <w:link w:val="ad"/>
    <w:rsid w:val="005C245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basedOn w:val="a0"/>
    <w:link w:val="ac"/>
    <w:rsid w:val="005C2454"/>
  </w:style>
  <w:style w:type="character" w:styleId="ae">
    <w:name w:val="Emphasis"/>
    <w:uiPriority w:val="20"/>
    <w:qFormat/>
    <w:rsid w:val="00B07BAF"/>
    <w:rPr>
      <w:i/>
      <w:iCs/>
    </w:rPr>
  </w:style>
  <w:style w:type="character" w:customStyle="1" w:styleId="apple-converted-space">
    <w:name w:val="apple-converted-space"/>
    <w:rsid w:val="00C66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7A03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A7A03"/>
    <w:pPr>
      <w:ind w:left="113" w:right="113"/>
    </w:pPr>
    <w:rPr>
      <w:rFonts w:eastAsia="標楷體"/>
      <w:sz w:val="32"/>
    </w:rPr>
  </w:style>
  <w:style w:type="character" w:styleId="a4">
    <w:name w:val="Hyperlink"/>
    <w:rsid w:val="009A7A03"/>
    <w:rPr>
      <w:color w:val="0000FF"/>
      <w:u w:val="single"/>
    </w:rPr>
  </w:style>
  <w:style w:type="paragraph" w:customStyle="1" w:styleId="Default">
    <w:name w:val="Default"/>
    <w:rsid w:val="009A7A03"/>
    <w:pPr>
      <w:widowControl w:val="0"/>
      <w:autoSpaceDE w:val="0"/>
      <w:autoSpaceDN w:val="0"/>
      <w:adjustRightInd w:val="0"/>
    </w:pPr>
    <w:rPr>
      <w:rFonts w:ascii="標楷體" w:eastAsia="標楷體"/>
    </w:rPr>
  </w:style>
  <w:style w:type="paragraph" w:styleId="a5">
    <w:name w:val="Body Text Indent"/>
    <w:basedOn w:val="Default"/>
    <w:next w:val="Default"/>
    <w:rsid w:val="009A7A03"/>
    <w:rPr>
      <w:sz w:val="24"/>
    </w:rPr>
  </w:style>
  <w:style w:type="paragraph" w:styleId="a6">
    <w:name w:val="Balloon Text"/>
    <w:basedOn w:val="a"/>
    <w:semiHidden/>
    <w:rsid w:val="009A7A03"/>
    <w:rPr>
      <w:rFonts w:ascii="Arial" w:hAnsi="Arial"/>
      <w:sz w:val="18"/>
      <w:szCs w:val="18"/>
    </w:rPr>
  </w:style>
  <w:style w:type="paragraph" w:styleId="HTML">
    <w:name w:val="HTML Preformatted"/>
    <w:basedOn w:val="a"/>
    <w:rsid w:val="005F12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細明體" w:cs="細明體"/>
      <w:szCs w:val="24"/>
    </w:rPr>
  </w:style>
  <w:style w:type="paragraph" w:styleId="a7">
    <w:name w:val="Salutation"/>
    <w:basedOn w:val="a"/>
    <w:next w:val="a"/>
    <w:rsid w:val="007645F5"/>
    <w:rPr>
      <w:rFonts w:ascii="新造中鋼筆行楷" w:eastAsia="新造中鋼筆行楷"/>
      <w:sz w:val="28"/>
      <w:szCs w:val="28"/>
    </w:rPr>
  </w:style>
  <w:style w:type="paragraph" w:styleId="a8">
    <w:name w:val="Closing"/>
    <w:basedOn w:val="a"/>
    <w:rsid w:val="007645F5"/>
    <w:pPr>
      <w:ind w:leftChars="1800" w:left="100"/>
    </w:pPr>
    <w:rPr>
      <w:rFonts w:ascii="新造中鋼筆行楷" w:eastAsia="新造中鋼筆行楷"/>
      <w:sz w:val="28"/>
      <w:szCs w:val="28"/>
    </w:rPr>
  </w:style>
  <w:style w:type="paragraph" w:styleId="2">
    <w:name w:val="Body Text Indent 2"/>
    <w:basedOn w:val="a"/>
    <w:rsid w:val="003C0A57"/>
    <w:pPr>
      <w:spacing w:after="120" w:line="480" w:lineRule="auto"/>
      <w:ind w:leftChars="200" w:left="480"/>
    </w:pPr>
  </w:style>
  <w:style w:type="paragraph" w:styleId="Web">
    <w:name w:val="Normal (Web)"/>
    <w:basedOn w:val="a"/>
    <w:uiPriority w:val="99"/>
    <w:rsid w:val="003034B4"/>
    <w:pPr>
      <w:widowControl/>
      <w:adjustRightInd/>
      <w:spacing w:line="240" w:lineRule="auto"/>
      <w:textAlignment w:val="auto"/>
    </w:pPr>
    <w:rPr>
      <w:rFonts w:ascii="Arial" w:hAnsi="Arial" w:cs="Arial"/>
      <w:color w:val="666666"/>
      <w:sz w:val="18"/>
      <w:szCs w:val="18"/>
    </w:rPr>
  </w:style>
  <w:style w:type="paragraph" w:styleId="a9">
    <w:name w:val="footer"/>
    <w:basedOn w:val="a"/>
    <w:rsid w:val="00114CD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114CD2"/>
  </w:style>
  <w:style w:type="table" w:styleId="ab">
    <w:name w:val="Table Grid"/>
    <w:basedOn w:val="a1"/>
    <w:rsid w:val="00B611B3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41">
    <w:name w:val="style141"/>
    <w:rsid w:val="00CE39DD"/>
    <w:rPr>
      <w:sz w:val="18"/>
      <w:szCs w:val="18"/>
    </w:rPr>
  </w:style>
  <w:style w:type="paragraph" w:styleId="ac">
    <w:name w:val="header"/>
    <w:basedOn w:val="a"/>
    <w:link w:val="ad"/>
    <w:rsid w:val="005C245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basedOn w:val="a0"/>
    <w:link w:val="ac"/>
    <w:rsid w:val="005C2454"/>
  </w:style>
  <w:style w:type="character" w:styleId="ae">
    <w:name w:val="Emphasis"/>
    <w:uiPriority w:val="20"/>
    <w:qFormat/>
    <w:rsid w:val="00B07BAF"/>
    <w:rPr>
      <w:i/>
      <w:iCs/>
    </w:rPr>
  </w:style>
  <w:style w:type="character" w:customStyle="1" w:styleId="apple-converted-space">
    <w:name w:val="apple-converted-space"/>
    <w:rsid w:val="00C66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2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13741-0BA6-4BE4-BDAB-C517E9E7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1</TotalTime>
  <Pages>4</Pages>
  <Words>328</Words>
  <Characters>1872</Characters>
  <Application>Microsoft Office Word</Application>
  <DocSecurity>0</DocSecurity>
  <Lines>15</Lines>
  <Paragraphs>4</Paragraphs>
  <ScaleCrop>false</ScaleCrop>
  <Company>新竹林區管理處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處理管區林竹新局務林</dc:title>
  <dc:creator>YMJ</dc:creator>
  <cp:lastModifiedBy>陳政隆</cp:lastModifiedBy>
  <cp:revision>2</cp:revision>
  <cp:lastPrinted>2016-06-14T07:13:00Z</cp:lastPrinted>
  <dcterms:created xsi:type="dcterms:W3CDTF">2016-07-07T05:42:00Z</dcterms:created>
  <dcterms:modified xsi:type="dcterms:W3CDTF">2016-07-07T05:42:00Z</dcterms:modified>
</cp:coreProperties>
</file>